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A64" w:rsidRPr="00C84A64" w:rsidRDefault="00C84A64" w:rsidP="00C84A64">
      <w:pPr>
        <w:ind w:left="-709"/>
        <w:jc w:val="center"/>
        <w:rPr>
          <w:b/>
          <w:sz w:val="24"/>
          <w:lang w:val="fr-CH"/>
        </w:rPr>
      </w:pPr>
    </w:p>
    <w:p w:rsidR="00C84A64" w:rsidRPr="00C84A64" w:rsidRDefault="00C84A64" w:rsidP="00C84A64">
      <w:pPr>
        <w:ind w:left="-709"/>
        <w:jc w:val="center"/>
        <w:rPr>
          <w:b/>
          <w:sz w:val="24"/>
          <w:lang w:val="fr-CH"/>
        </w:rPr>
      </w:pPr>
      <w:r w:rsidRPr="00C84A64">
        <w:rPr>
          <w:b/>
          <w:sz w:val="24"/>
          <w:lang w:val="fr-CH"/>
        </w:rPr>
        <w:t xml:space="preserve">Fiche d'information sur la </w:t>
      </w:r>
      <w:r w:rsidR="007958D2" w:rsidRPr="00C84A64">
        <w:rPr>
          <w:b/>
          <w:sz w:val="24"/>
          <w:lang w:val="fr-CH"/>
        </w:rPr>
        <w:t xml:space="preserve">candidature à la bourse SEVAL </w:t>
      </w:r>
    </w:p>
    <w:p w:rsidR="002411B2" w:rsidRPr="00C84A64" w:rsidRDefault="007958D2" w:rsidP="00C84A64">
      <w:pPr>
        <w:ind w:left="-709"/>
        <w:jc w:val="center"/>
        <w:rPr>
          <w:b/>
          <w:i/>
          <w:sz w:val="22"/>
          <w:lang w:val="fr-CH"/>
        </w:rPr>
      </w:pPr>
      <w:proofErr w:type="gramStart"/>
      <w:r w:rsidRPr="00C84A64">
        <w:rPr>
          <w:b/>
          <w:sz w:val="24"/>
          <w:lang w:val="fr-CH"/>
        </w:rPr>
        <w:t>pour</w:t>
      </w:r>
      <w:proofErr w:type="gramEnd"/>
      <w:r w:rsidRPr="00C84A64">
        <w:rPr>
          <w:b/>
          <w:sz w:val="24"/>
          <w:lang w:val="fr-CH"/>
        </w:rPr>
        <w:t xml:space="preserve"> l'encouragement de la relève dans le domaine de l'évaluation </w:t>
      </w:r>
      <w:r w:rsidR="00C84A64" w:rsidRPr="00C84A64">
        <w:rPr>
          <w:b/>
          <w:sz w:val="24"/>
          <w:lang w:val="fr-CH"/>
        </w:rPr>
        <w:br/>
      </w:r>
    </w:p>
    <w:p w:rsidR="00585E56" w:rsidRPr="00C84A64" w:rsidRDefault="00C84A64">
      <w:pPr>
        <w:ind w:left="-709"/>
        <w:rPr>
          <w:bCs/>
          <w:iCs/>
          <w:sz w:val="22"/>
          <w:lang w:val="fr-CH"/>
        </w:rPr>
      </w:pPr>
      <w:r w:rsidRPr="00C84A64">
        <w:rPr>
          <w:bCs/>
          <w:iCs/>
          <w:sz w:val="22"/>
          <w:lang w:val="fr-CH"/>
        </w:rPr>
        <w:t xml:space="preserve">Le formulaire dûment rempli et les annexes doivent </w:t>
      </w:r>
      <w:r w:rsidR="008A29D4" w:rsidRPr="00C84A64">
        <w:rPr>
          <w:bCs/>
          <w:iCs/>
          <w:sz w:val="22"/>
          <w:lang w:val="fr-CH"/>
        </w:rPr>
        <w:t xml:space="preserve">être remis au secrétariat de la SEVAL </w:t>
      </w:r>
      <w:r w:rsidRPr="00C84A64">
        <w:rPr>
          <w:bCs/>
          <w:iCs/>
          <w:sz w:val="22"/>
          <w:lang w:val="fr-CH"/>
        </w:rPr>
        <w:t xml:space="preserve">avant la date limite de candidature communiquée sur le site Internet de la SEVAL </w:t>
      </w:r>
      <w:r w:rsidR="008A29D4" w:rsidRPr="00C84A64">
        <w:rPr>
          <w:bCs/>
          <w:i/>
          <w:sz w:val="22"/>
          <w:lang w:val="fr-CH"/>
        </w:rPr>
        <w:t>(secretariat@seval.ch</w:t>
      </w:r>
      <w:hyperlink r:id="rId8" w:history="1"/>
      <w:r w:rsidR="008A29D4" w:rsidRPr="00C84A64">
        <w:rPr>
          <w:bCs/>
          <w:iCs/>
          <w:sz w:val="22"/>
          <w:lang w:val="fr-CH"/>
        </w:rPr>
        <w:t xml:space="preserve"> ).</w:t>
      </w:r>
    </w:p>
    <w:p w:rsidR="00E22F94" w:rsidRPr="00C84A64" w:rsidRDefault="00E22F94" w:rsidP="002411B2">
      <w:pPr>
        <w:ind w:left="-709"/>
        <w:rPr>
          <w:b/>
          <w:i/>
          <w:sz w:val="22"/>
          <w:lang w:val="fr-CH"/>
        </w:rPr>
      </w:pPr>
    </w:p>
    <w:p w:rsidR="00585E56" w:rsidRPr="00C84A64" w:rsidRDefault="00C84A64">
      <w:pPr>
        <w:ind w:left="-709"/>
        <w:rPr>
          <w:b/>
          <w:i/>
          <w:sz w:val="22"/>
          <w:lang w:val="fr-CH"/>
        </w:rPr>
      </w:pPr>
      <w:r w:rsidRPr="00C84A64">
        <w:rPr>
          <w:b/>
          <w:sz w:val="22"/>
          <w:lang w:val="fr-CH"/>
        </w:rPr>
        <w:t>Informations générales</w:t>
      </w:r>
      <w:r w:rsidRPr="00C84A64">
        <w:rPr>
          <w:b/>
          <w:sz w:val="22"/>
          <w:lang w:val="fr-CH"/>
        </w:rPr>
        <w:br/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7958D2" w:rsidRPr="00C84A64" w:rsidTr="00934F1B">
        <w:tc>
          <w:tcPr>
            <w:tcW w:w="2405" w:type="dxa"/>
          </w:tcPr>
          <w:p w:rsidR="00585E56" w:rsidRPr="00C84A64" w:rsidRDefault="00C84A64">
            <w:pPr>
              <w:rPr>
                <w:szCs w:val="18"/>
                <w:lang w:val="fr-CH"/>
              </w:rPr>
            </w:pPr>
            <w:r w:rsidRPr="00C84A64">
              <w:rPr>
                <w:szCs w:val="18"/>
                <w:lang w:val="fr-CH"/>
              </w:rPr>
              <w:t>Nom</w:t>
            </w:r>
          </w:p>
        </w:tc>
        <w:tc>
          <w:tcPr>
            <w:tcW w:w="7513" w:type="dxa"/>
          </w:tcPr>
          <w:p w:rsidR="007958D2" w:rsidRPr="00C84A64" w:rsidRDefault="007958D2" w:rsidP="002411B2">
            <w:pPr>
              <w:rPr>
                <w:sz w:val="22"/>
                <w:lang w:val="fr-CH"/>
              </w:rPr>
            </w:pPr>
          </w:p>
        </w:tc>
      </w:tr>
      <w:tr w:rsidR="00AE717E" w:rsidRPr="00C84A64" w:rsidTr="00934F1B">
        <w:tc>
          <w:tcPr>
            <w:tcW w:w="2405" w:type="dxa"/>
          </w:tcPr>
          <w:p w:rsidR="00585E56" w:rsidRPr="00C84A64" w:rsidRDefault="00C84A64">
            <w:pPr>
              <w:rPr>
                <w:szCs w:val="18"/>
                <w:lang w:val="fr-CH"/>
              </w:rPr>
            </w:pPr>
            <w:r w:rsidRPr="00C84A64">
              <w:rPr>
                <w:szCs w:val="18"/>
                <w:lang w:val="fr-CH"/>
              </w:rPr>
              <w:t xml:space="preserve">Candidature à quelle bourse ? </w:t>
            </w:r>
            <w:r w:rsidRPr="00C84A64">
              <w:rPr>
                <w:szCs w:val="18"/>
                <w:lang w:val="fr-CH"/>
              </w:rPr>
              <w:br/>
              <w:t>(</w:t>
            </w:r>
            <w:proofErr w:type="gramStart"/>
            <w:r w:rsidRPr="00C84A64">
              <w:rPr>
                <w:szCs w:val="18"/>
                <w:lang w:val="fr-CH"/>
              </w:rPr>
              <w:t>possible</w:t>
            </w:r>
            <w:proofErr w:type="gramEnd"/>
            <w:r w:rsidRPr="00C84A64">
              <w:rPr>
                <w:szCs w:val="18"/>
                <w:lang w:val="fr-CH"/>
              </w:rPr>
              <w:t xml:space="preserve"> séparément ou en combinaison)</w:t>
            </w:r>
          </w:p>
        </w:tc>
        <w:tc>
          <w:tcPr>
            <w:tcW w:w="7513" w:type="dxa"/>
          </w:tcPr>
          <w:p w:rsidR="00585E56" w:rsidRPr="00C84A64" w:rsidRDefault="000D5FE7">
            <w:pPr>
              <w:rPr>
                <w:lang w:val="fr-CH"/>
              </w:rPr>
            </w:pPr>
            <w:sdt>
              <w:sdtPr>
                <w:rPr>
                  <w:lang w:val="fr-CH"/>
                </w:rPr>
                <w:id w:val="180411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C84A64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7958D2" w:rsidRPr="00C84A64">
              <w:rPr>
                <w:lang w:val="fr-CH"/>
              </w:rPr>
              <w:t xml:space="preserve"> Bourse CAS </w:t>
            </w:r>
            <w:r w:rsidR="007958D2" w:rsidRPr="00C84A64">
              <w:rPr>
                <w:i/>
                <w:iCs/>
                <w:lang w:val="fr-CH"/>
              </w:rPr>
              <w:t xml:space="preserve">(veuillez indiquer le CAS souhaité) </w:t>
            </w:r>
            <w:r w:rsidR="007958D2" w:rsidRPr="00C84A64">
              <w:rPr>
                <w:lang w:val="fr-CH"/>
              </w:rPr>
              <w:t>:</w:t>
            </w:r>
          </w:p>
          <w:p w:rsidR="00585E56" w:rsidRPr="00C84A64" w:rsidRDefault="000D5FE7">
            <w:pPr>
              <w:ind w:left="680"/>
              <w:rPr>
                <w:lang w:val="fr-CH"/>
              </w:rPr>
            </w:pPr>
            <w:sdt>
              <w:sdtPr>
                <w:rPr>
                  <w:lang w:val="fr-CH"/>
                </w:rPr>
                <w:id w:val="-321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C84A64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C20D3B" w:rsidRPr="00C84A64">
              <w:rPr>
                <w:lang w:val="fr-CH"/>
              </w:rPr>
              <w:t xml:space="preserve"> ZUW </w:t>
            </w:r>
            <w:r w:rsidR="007958D2" w:rsidRPr="00C84A64">
              <w:rPr>
                <w:lang w:val="fr-CH"/>
              </w:rPr>
              <w:t xml:space="preserve">Université de Berne </w:t>
            </w:r>
            <w:r w:rsidR="00C20D3B" w:rsidRPr="00C84A64">
              <w:rPr>
                <w:lang w:val="fr-CH"/>
              </w:rPr>
              <w:t>: CAS Evaluation</w:t>
            </w:r>
          </w:p>
          <w:p w:rsidR="00585E56" w:rsidRPr="00C84A64" w:rsidRDefault="000D5FE7">
            <w:pPr>
              <w:ind w:left="680"/>
              <w:rPr>
                <w:lang w:val="fr-CH"/>
              </w:rPr>
            </w:pPr>
            <w:sdt>
              <w:sdtPr>
                <w:rPr>
                  <w:lang w:val="fr-CH"/>
                </w:rPr>
                <w:id w:val="-69978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C84A64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C20D3B" w:rsidRPr="00C84A64">
              <w:rPr>
                <w:lang w:val="fr-CH"/>
              </w:rPr>
              <w:t xml:space="preserve"> </w:t>
            </w:r>
            <w:proofErr w:type="spellStart"/>
            <w:proofErr w:type="gramStart"/>
            <w:r w:rsidR="00C20D3B" w:rsidRPr="00C84A64">
              <w:rPr>
                <w:lang w:val="fr-CH"/>
              </w:rPr>
              <w:t>idheap</w:t>
            </w:r>
            <w:proofErr w:type="spellEnd"/>
            <w:proofErr w:type="gramEnd"/>
            <w:r w:rsidR="00C20D3B" w:rsidRPr="00C84A64">
              <w:rPr>
                <w:lang w:val="fr-CH"/>
              </w:rPr>
              <w:t xml:space="preserve"> Université de Lausanne : </w:t>
            </w:r>
            <w:r w:rsidR="007958D2" w:rsidRPr="00C84A64">
              <w:rPr>
                <w:lang w:val="fr-CH"/>
              </w:rPr>
              <w:t xml:space="preserve">CAS Evaluation des politiques publiques </w:t>
            </w:r>
          </w:p>
          <w:p w:rsidR="007958D2" w:rsidRPr="00C84A64" w:rsidRDefault="007958D2" w:rsidP="002411B2">
            <w:pPr>
              <w:rPr>
                <w:lang w:val="fr-CH"/>
              </w:rPr>
            </w:pPr>
          </w:p>
          <w:p w:rsidR="00585E56" w:rsidRPr="00C84A64" w:rsidRDefault="000D5FE7">
            <w:pPr>
              <w:rPr>
                <w:sz w:val="22"/>
                <w:lang w:val="fr-CH"/>
              </w:rPr>
            </w:pPr>
            <w:sdt>
              <w:sdtPr>
                <w:rPr>
                  <w:lang w:val="fr-CH"/>
                </w:rPr>
                <w:id w:val="186177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C84A64">
                  <w:rPr>
                    <w:rFonts w:ascii="MS Gothic" w:eastAsia="MS Gothic" w:hAnsi="MS Gothic"/>
                    <w:lang w:val="fr-CH"/>
                  </w:rPr>
                  <w:t>☐</w:t>
                </w:r>
              </w:sdtContent>
            </w:sdt>
            <w:r w:rsidR="007958D2" w:rsidRPr="00C84A64">
              <w:rPr>
                <w:lang w:val="fr-CH"/>
              </w:rPr>
              <w:t xml:space="preserve"> Bourse de stage</w:t>
            </w:r>
          </w:p>
        </w:tc>
      </w:tr>
    </w:tbl>
    <w:p w:rsidR="004E2631" w:rsidRPr="00C84A64" w:rsidRDefault="004E2631" w:rsidP="00F61765">
      <w:pPr>
        <w:rPr>
          <w:sz w:val="22"/>
          <w:lang w:val="fr-CH"/>
        </w:rPr>
      </w:pPr>
    </w:p>
    <w:p w:rsidR="00585E56" w:rsidRPr="00C84A64" w:rsidRDefault="00C84A64">
      <w:pPr>
        <w:ind w:left="-709"/>
        <w:rPr>
          <w:b/>
          <w:sz w:val="22"/>
          <w:lang w:val="fr-CH"/>
        </w:rPr>
      </w:pPr>
      <w:r w:rsidRPr="00C84A64">
        <w:rPr>
          <w:b/>
          <w:sz w:val="22"/>
          <w:lang w:val="fr-CH"/>
        </w:rPr>
        <w:t xml:space="preserve">Remplir les critères </w:t>
      </w:r>
      <w:r w:rsidR="0026538B" w:rsidRPr="00C84A64">
        <w:rPr>
          <w:b/>
          <w:sz w:val="22"/>
          <w:lang w:val="fr-CH"/>
        </w:rPr>
        <w:t xml:space="preserve">de candidature à la </w:t>
      </w:r>
      <w:r w:rsidR="00F61765" w:rsidRPr="00C84A64">
        <w:rPr>
          <w:b/>
          <w:sz w:val="22"/>
          <w:lang w:val="fr-CH"/>
        </w:rPr>
        <w:t xml:space="preserve">bourse SEVAL </w:t>
      </w:r>
      <w:r w:rsidR="004E2631" w:rsidRPr="00C84A64">
        <w:rPr>
          <w:b/>
          <w:sz w:val="22"/>
          <w:lang w:val="fr-CH"/>
        </w:rPr>
        <w:t xml:space="preserve">(voir le règlement </w:t>
      </w:r>
      <w:r w:rsidR="00F61765" w:rsidRPr="00C84A64">
        <w:rPr>
          <w:b/>
          <w:sz w:val="22"/>
          <w:lang w:val="fr-CH"/>
        </w:rPr>
        <w:t>"Bourse pour la promotion de la relève dans le domaine de l'évaluation", section D</w:t>
      </w:r>
      <w:r w:rsidR="004E2631" w:rsidRPr="00C84A64">
        <w:rPr>
          <w:b/>
          <w:sz w:val="22"/>
          <w:lang w:val="fr-CH"/>
        </w:rPr>
        <w:t>)</w:t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264"/>
        <w:gridCol w:w="7654"/>
      </w:tblGrid>
      <w:tr w:rsidR="00F61765" w:rsidRPr="00C84A64" w:rsidTr="008D2B5D">
        <w:trPr>
          <w:trHeight w:val="185"/>
        </w:trPr>
        <w:tc>
          <w:tcPr>
            <w:tcW w:w="2264" w:type="dxa"/>
          </w:tcPr>
          <w:p w:rsidR="00585E56" w:rsidRPr="00C84A64" w:rsidRDefault="00C84A64">
            <w:pPr>
              <w:rPr>
                <w:szCs w:val="18"/>
                <w:lang w:val="fr-CH"/>
              </w:rPr>
            </w:pPr>
            <w:r w:rsidRPr="00C84A64">
              <w:rPr>
                <w:szCs w:val="18"/>
                <w:lang w:val="fr-CH"/>
              </w:rPr>
              <w:t>Date de naissance</w:t>
            </w:r>
          </w:p>
        </w:tc>
        <w:tc>
          <w:tcPr>
            <w:tcW w:w="7654" w:type="dxa"/>
          </w:tcPr>
          <w:p w:rsidR="00F61765" w:rsidRPr="00C84A64" w:rsidRDefault="00F61765" w:rsidP="00F535EC">
            <w:pPr>
              <w:rPr>
                <w:sz w:val="22"/>
                <w:lang w:val="fr-CH"/>
              </w:rPr>
            </w:pPr>
          </w:p>
        </w:tc>
      </w:tr>
      <w:tr w:rsidR="00F61765" w:rsidRPr="00C84A64" w:rsidTr="00F535EC">
        <w:tc>
          <w:tcPr>
            <w:tcW w:w="2264" w:type="dxa"/>
          </w:tcPr>
          <w:p w:rsidR="00585E56" w:rsidRPr="00C84A64" w:rsidRDefault="00C84A64">
            <w:pPr>
              <w:rPr>
                <w:szCs w:val="18"/>
                <w:lang w:val="fr-CH"/>
              </w:rPr>
            </w:pPr>
            <w:r w:rsidRPr="00C84A64">
              <w:rPr>
                <w:szCs w:val="18"/>
                <w:lang w:val="fr-CH"/>
              </w:rPr>
              <w:t>Formation</w:t>
            </w:r>
            <w:r w:rsidRPr="00C84A64">
              <w:rPr>
                <w:szCs w:val="18"/>
                <w:lang w:val="fr-CH"/>
              </w:rPr>
              <w:br/>
            </w:r>
          </w:p>
        </w:tc>
        <w:tc>
          <w:tcPr>
            <w:tcW w:w="7654" w:type="dxa"/>
          </w:tcPr>
          <w:p w:rsidR="00F61765" w:rsidRPr="00C84A64" w:rsidRDefault="00F61765" w:rsidP="00F535EC">
            <w:pPr>
              <w:rPr>
                <w:sz w:val="22"/>
                <w:lang w:val="fr-CH"/>
              </w:rPr>
            </w:pPr>
          </w:p>
        </w:tc>
      </w:tr>
      <w:tr w:rsidR="00F61765" w:rsidRPr="00C84A64" w:rsidTr="00F535EC">
        <w:tc>
          <w:tcPr>
            <w:tcW w:w="2264" w:type="dxa"/>
          </w:tcPr>
          <w:p w:rsidR="00585E56" w:rsidRPr="00C84A64" w:rsidRDefault="00C84A64">
            <w:pPr>
              <w:rPr>
                <w:szCs w:val="18"/>
                <w:lang w:val="fr-CH"/>
              </w:rPr>
            </w:pPr>
            <w:r w:rsidRPr="00C84A64">
              <w:rPr>
                <w:szCs w:val="18"/>
                <w:lang w:val="fr-CH"/>
              </w:rPr>
              <w:t>Activité visée dans l'évaluation</w:t>
            </w:r>
          </w:p>
        </w:tc>
        <w:tc>
          <w:tcPr>
            <w:tcW w:w="7654" w:type="dxa"/>
          </w:tcPr>
          <w:p w:rsidR="00F61765" w:rsidRPr="00C84A64" w:rsidRDefault="00F61765" w:rsidP="00F61765">
            <w:pPr>
              <w:rPr>
                <w:sz w:val="22"/>
                <w:lang w:val="fr-CH"/>
              </w:rPr>
            </w:pPr>
          </w:p>
          <w:p w:rsidR="00F61765" w:rsidRPr="00C84A64" w:rsidRDefault="00F61765" w:rsidP="00F535EC">
            <w:pPr>
              <w:rPr>
                <w:sz w:val="22"/>
                <w:lang w:val="fr-CH"/>
              </w:rPr>
            </w:pPr>
          </w:p>
        </w:tc>
      </w:tr>
    </w:tbl>
    <w:p w:rsidR="00F61765" w:rsidRPr="00C84A64" w:rsidRDefault="00F61765" w:rsidP="002411B2">
      <w:pPr>
        <w:ind w:left="-709"/>
        <w:rPr>
          <w:b/>
          <w:i/>
          <w:sz w:val="22"/>
          <w:lang w:val="fr-CH"/>
        </w:rPr>
      </w:pPr>
    </w:p>
    <w:p w:rsidR="00F61765" w:rsidRPr="00C84A64" w:rsidRDefault="00F61765" w:rsidP="00F61765">
      <w:pPr>
        <w:ind w:left="-709"/>
        <w:rPr>
          <w:i/>
          <w:sz w:val="22"/>
          <w:lang w:val="fr-CH"/>
        </w:rPr>
      </w:pPr>
    </w:p>
    <w:p w:rsidR="00F61765" w:rsidRPr="00C84A64" w:rsidRDefault="00F61765" w:rsidP="002A79D2">
      <w:pPr>
        <w:rPr>
          <w:i/>
          <w:sz w:val="22"/>
          <w:lang w:val="fr-CH"/>
        </w:rPr>
      </w:pPr>
    </w:p>
    <w:p w:rsidR="00F61765" w:rsidRPr="00C84A64" w:rsidRDefault="00F61765" w:rsidP="00F61765">
      <w:pPr>
        <w:ind w:left="-709"/>
        <w:rPr>
          <w:sz w:val="22"/>
          <w:lang w:val="fr-CH"/>
        </w:rPr>
      </w:pPr>
    </w:p>
    <w:p w:rsidR="00585E56" w:rsidRPr="00C84A64" w:rsidRDefault="00C84A64">
      <w:pPr>
        <w:ind w:left="-709"/>
        <w:rPr>
          <w:b/>
          <w:sz w:val="22"/>
          <w:lang w:val="fr-CH"/>
        </w:rPr>
      </w:pPr>
      <w:r w:rsidRPr="00C84A64">
        <w:rPr>
          <w:b/>
          <w:sz w:val="22"/>
          <w:lang w:val="fr-CH"/>
        </w:rPr>
        <w:t>Annexes</w:t>
      </w:r>
      <w:r>
        <w:rPr>
          <w:b/>
          <w:sz w:val="22"/>
          <w:lang w:val="fr-CH"/>
        </w:rPr>
        <w:t xml:space="preserve"> à joindre</w:t>
      </w:r>
    </w:p>
    <w:p w:rsidR="00585E56" w:rsidRPr="00C84A64" w:rsidRDefault="00C84A64">
      <w:pPr>
        <w:pStyle w:val="Paragraphedeliste"/>
        <w:numPr>
          <w:ilvl w:val="0"/>
          <w:numId w:val="13"/>
        </w:numPr>
        <w:rPr>
          <w:rFonts w:ascii="Arial" w:eastAsia="Times New Roman" w:hAnsi="Arial" w:cs="Times New Roman"/>
          <w:szCs w:val="20"/>
          <w:lang w:val="fr-CH" w:eastAsia="de-DE"/>
        </w:rPr>
      </w:pPr>
      <w:r w:rsidRPr="00C84A64">
        <w:rPr>
          <w:rFonts w:ascii="Arial" w:eastAsia="Times New Roman" w:hAnsi="Arial" w:cs="Times New Roman"/>
          <w:szCs w:val="20"/>
          <w:lang w:val="fr-CH" w:eastAsia="de-DE"/>
        </w:rPr>
        <w:t>Lettre de motivation (voir page 2)</w:t>
      </w:r>
    </w:p>
    <w:p w:rsidR="00585E56" w:rsidRPr="00C84A64" w:rsidRDefault="00C84A64">
      <w:pPr>
        <w:pStyle w:val="Paragraphedeliste"/>
        <w:numPr>
          <w:ilvl w:val="0"/>
          <w:numId w:val="13"/>
        </w:numPr>
        <w:rPr>
          <w:rFonts w:ascii="Arial" w:eastAsia="Times New Roman" w:hAnsi="Arial" w:cs="Times New Roman"/>
          <w:szCs w:val="20"/>
          <w:lang w:val="fr-CH" w:eastAsia="de-DE"/>
        </w:rPr>
      </w:pPr>
      <w:r w:rsidRPr="00C84A64">
        <w:rPr>
          <w:rFonts w:ascii="Arial" w:eastAsia="Times New Roman" w:hAnsi="Arial" w:cs="Times New Roman"/>
          <w:szCs w:val="20"/>
          <w:lang w:val="fr-CH" w:eastAsia="de-DE"/>
        </w:rPr>
        <w:t>CV</w:t>
      </w:r>
    </w:p>
    <w:p w:rsidR="00585E56" w:rsidRPr="00C84A64" w:rsidRDefault="00C84A64">
      <w:pPr>
        <w:pStyle w:val="Paragraphedeliste"/>
        <w:numPr>
          <w:ilvl w:val="0"/>
          <w:numId w:val="13"/>
        </w:numPr>
        <w:rPr>
          <w:lang w:val="fr-CH"/>
        </w:rPr>
      </w:pPr>
      <w:r w:rsidRPr="00C84A64">
        <w:rPr>
          <w:rFonts w:ascii="Arial" w:eastAsia="Times New Roman" w:hAnsi="Arial" w:cs="Times New Roman"/>
          <w:szCs w:val="20"/>
          <w:lang w:val="fr-CH" w:eastAsia="de-DE"/>
        </w:rPr>
        <w:t>Certificats de formation, de formation continue et de travail</w:t>
      </w:r>
    </w:p>
    <w:p w:rsidR="00585E56" w:rsidRPr="00C84A64" w:rsidRDefault="00C84A64">
      <w:pPr>
        <w:pStyle w:val="Paragraphedeliste"/>
        <w:numPr>
          <w:ilvl w:val="0"/>
          <w:numId w:val="13"/>
        </w:numPr>
        <w:rPr>
          <w:lang w:val="fr-CH"/>
        </w:rPr>
      </w:pPr>
      <w:r w:rsidRPr="00C84A64">
        <w:rPr>
          <w:rFonts w:ascii="Arial" w:eastAsia="Times New Roman" w:hAnsi="Arial" w:cs="Times New Roman"/>
          <w:szCs w:val="20"/>
          <w:lang w:val="fr-CH" w:eastAsia="de-DE"/>
        </w:rPr>
        <w:t>Références (facultatif)</w:t>
      </w:r>
      <w:r w:rsidRPr="00C84A64">
        <w:rPr>
          <w:b/>
          <w:lang w:val="fr-CH"/>
        </w:rPr>
        <w:br w:type="page"/>
      </w:r>
    </w:p>
    <w:p w:rsidR="00585E56" w:rsidRPr="00C84A64" w:rsidRDefault="00C84A64">
      <w:pPr>
        <w:ind w:left="-709"/>
        <w:rPr>
          <w:b/>
          <w:sz w:val="22"/>
          <w:lang w:val="fr-CH"/>
        </w:rPr>
      </w:pPr>
      <w:r w:rsidRPr="00C84A64">
        <w:rPr>
          <w:b/>
          <w:sz w:val="22"/>
          <w:lang w:val="fr-CH"/>
        </w:rPr>
        <w:lastRenderedPageBreak/>
        <w:t xml:space="preserve">Lettre de motivation (max. 1 page de </w:t>
      </w:r>
      <w:r w:rsidR="000C4AB7" w:rsidRPr="00C84A64">
        <w:rPr>
          <w:b/>
          <w:sz w:val="22"/>
          <w:lang w:val="fr-CH"/>
        </w:rPr>
        <w:t>texte personnel</w:t>
      </w:r>
      <w:r w:rsidRPr="00C84A64">
        <w:rPr>
          <w:b/>
          <w:sz w:val="22"/>
          <w:lang w:val="fr-CH"/>
        </w:rPr>
        <w:t>)</w:t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F61765" w:rsidRPr="00C84A64" w:rsidTr="004E474A">
        <w:trPr>
          <w:trHeight w:val="13368"/>
        </w:trPr>
        <w:tc>
          <w:tcPr>
            <w:tcW w:w="9918" w:type="dxa"/>
          </w:tcPr>
          <w:p w:rsidR="00585E56" w:rsidRPr="00C84A64" w:rsidRDefault="00C84A64">
            <w:pPr>
              <w:rPr>
                <w:i/>
                <w:iCs/>
                <w:szCs w:val="18"/>
                <w:lang w:val="fr-CH"/>
              </w:rPr>
            </w:pPr>
            <w:proofErr w:type="gramStart"/>
            <w:r w:rsidRPr="00C84A64">
              <w:rPr>
                <w:i/>
                <w:iCs/>
                <w:szCs w:val="18"/>
                <w:lang w:val="fr-CH"/>
              </w:rPr>
              <w:t>contenu</w:t>
            </w:r>
            <w:proofErr w:type="gramEnd"/>
            <w:r w:rsidRPr="00C84A64">
              <w:rPr>
                <w:i/>
                <w:iCs/>
                <w:szCs w:val="18"/>
                <w:lang w:val="fr-CH"/>
              </w:rPr>
              <w:t xml:space="preserve"> (voir le règlement "Bourse d'encouragement de la relève dans le domaine de l'évaluation", point 22) :</w:t>
            </w:r>
          </w:p>
          <w:p w:rsidR="00585E56" w:rsidRPr="00C84A64" w:rsidRDefault="00C84A64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  <w:lang w:val="fr-CH"/>
              </w:rPr>
            </w:pPr>
            <w:r w:rsidRPr="00C84A64">
              <w:rPr>
                <w:i/>
                <w:iCs/>
                <w:szCs w:val="18"/>
                <w:lang w:val="fr-CH"/>
              </w:rPr>
              <w:t>Qu'est-ce qui m'intéresse dans l'évaluation ?</w:t>
            </w:r>
          </w:p>
          <w:p w:rsidR="00585E56" w:rsidRPr="00C84A64" w:rsidRDefault="00C84A64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  <w:lang w:val="fr-CH"/>
              </w:rPr>
            </w:pPr>
            <w:r w:rsidRPr="00C84A64">
              <w:rPr>
                <w:i/>
                <w:iCs/>
                <w:szCs w:val="18"/>
                <w:lang w:val="fr-CH"/>
              </w:rPr>
              <w:t xml:space="preserve">Dans quel rôle </w:t>
            </w:r>
            <w:r w:rsidR="000D5FE7">
              <w:rPr>
                <w:i/>
                <w:iCs/>
                <w:szCs w:val="18"/>
                <w:lang w:val="fr-CH"/>
              </w:rPr>
              <w:t xml:space="preserve">je me vois </w:t>
            </w:r>
            <w:r w:rsidRPr="00C84A64">
              <w:rPr>
                <w:i/>
                <w:iCs/>
                <w:szCs w:val="18"/>
                <w:lang w:val="fr-CH"/>
              </w:rPr>
              <w:t>à l'avenir dans le domaine de l'évaluation ?</w:t>
            </w:r>
          </w:p>
          <w:p w:rsidR="00585E56" w:rsidRPr="00C84A64" w:rsidRDefault="00C84A64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  <w:lang w:val="fr-CH"/>
              </w:rPr>
            </w:pPr>
            <w:r w:rsidRPr="00C84A64">
              <w:rPr>
                <w:i/>
                <w:iCs/>
                <w:szCs w:val="18"/>
                <w:lang w:val="fr-CH"/>
              </w:rPr>
              <w:t>Pourquoi suis-je apte (professionnellement, personnellement) à participer à</w:t>
            </w:r>
            <w:r w:rsidR="000D5FE7">
              <w:rPr>
                <w:i/>
                <w:iCs/>
                <w:szCs w:val="18"/>
                <w:lang w:val="fr-CH"/>
              </w:rPr>
              <w:t xml:space="preserve"> des activités d</w:t>
            </w:r>
            <w:r w:rsidRPr="00C84A64">
              <w:rPr>
                <w:i/>
                <w:iCs/>
                <w:szCs w:val="18"/>
                <w:lang w:val="fr-CH"/>
              </w:rPr>
              <w:t>'évaluation ?</w:t>
            </w:r>
          </w:p>
          <w:p w:rsidR="00585E56" w:rsidRPr="00C84A64" w:rsidRDefault="00C84A64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  <w:lang w:val="fr-CH"/>
              </w:rPr>
            </w:pPr>
            <w:r w:rsidRPr="00C84A64">
              <w:rPr>
                <w:i/>
                <w:iCs/>
                <w:szCs w:val="18"/>
                <w:lang w:val="fr-CH"/>
              </w:rPr>
              <w:t>Quelle importance aurait pour moi l'obtention d'une bour</w:t>
            </w:r>
            <w:bookmarkStart w:id="0" w:name="_GoBack"/>
            <w:bookmarkEnd w:id="0"/>
            <w:r w:rsidRPr="00C84A64">
              <w:rPr>
                <w:i/>
                <w:iCs/>
                <w:szCs w:val="18"/>
                <w:lang w:val="fr-CH"/>
              </w:rPr>
              <w:t>se ? Dans quelle mesure cela changerait-il mes perspectives professionnelles et ma perspective de faire partie de la communauté d'évaluation suisse ? Dans quelle mesure ai-je besoin d'un soutien ?</w:t>
            </w:r>
          </w:p>
        </w:tc>
      </w:tr>
    </w:tbl>
    <w:p w:rsidR="00972E84" w:rsidRPr="00C84A64" w:rsidRDefault="00972E84" w:rsidP="004E474A">
      <w:pPr>
        <w:rPr>
          <w:sz w:val="22"/>
          <w:lang w:val="fr-CH"/>
        </w:rPr>
      </w:pPr>
    </w:p>
    <w:sectPr w:rsidR="00972E84" w:rsidRPr="00C84A64" w:rsidSect="009075EF">
      <w:headerReference w:type="default" r:id="rId9"/>
      <w:footerReference w:type="default" r:id="rId10"/>
      <w:headerReference w:type="first" r:id="rId11"/>
      <w:footerReference w:type="first" r:id="rId12"/>
      <w:pgSz w:w="11901" w:h="16840" w:code="9"/>
      <w:pgMar w:top="1560" w:right="986" w:bottom="1134" w:left="1588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940" w:rsidRDefault="00643940">
      <w:pPr>
        <w:spacing w:after="0" w:line="240" w:lineRule="auto"/>
      </w:pPr>
      <w:r>
        <w:separator/>
      </w:r>
    </w:p>
    <w:p w:rsidR="00643940" w:rsidRDefault="00643940"/>
    <w:p w:rsidR="00643940" w:rsidRDefault="00643940" w:rsidP="005A21A4"/>
  </w:endnote>
  <w:endnote w:type="continuationSeparator" w:id="0">
    <w:p w:rsidR="00643940" w:rsidRDefault="00643940">
      <w:pPr>
        <w:spacing w:after="0" w:line="240" w:lineRule="auto"/>
      </w:pPr>
      <w:r>
        <w:continuationSeparator/>
      </w:r>
    </w:p>
    <w:p w:rsidR="00643940" w:rsidRDefault="00643940"/>
    <w:p w:rsidR="00643940" w:rsidRDefault="00643940" w:rsidP="005A2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E56" w:rsidRDefault="00C84A64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:rsidR="00585E56" w:rsidRPr="00C84A64" w:rsidRDefault="00C84A64" w:rsidP="00C84A64">
    <w:pPr>
      <w:pStyle w:val="SEVALFusszeile"/>
      <w:jc w:val="center"/>
      <w:rPr>
        <w:szCs w:val="16"/>
        <w:lang w:val="fr-CH"/>
      </w:rPr>
    </w:pPr>
    <w:r w:rsidRPr="00A962C6">
      <w:rPr>
        <w:szCs w:val="16"/>
        <w:lang w:val="fr-CH"/>
      </w:rPr>
      <w:t xml:space="preserve">SEVAL, </w:t>
    </w:r>
    <w:r w:rsidRPr="002411B2">
      <w:rPr>
        <w:szCs w:val="16"/>
        <w:lang w:val="fr-CH"/>
      </w:rPr>
      <w:t xml:space="preserve">c/o </w:t>
    </w:r>
    <w:r>
      <w:rPr>
        <w:szCs w:val="16"/>
        <w:lang w:val="fr-CH"/>
      </w:rPr>
      <w:t xml:space="preserve">Université de Fribourg, </w:t>
    </w:r>
    <w:r w:rsidRPr="002411B2">
      <w:rPr>
        <w:szCs w:val="16"/>
        <w:lang w:val="fr-CH"/>
      </w:rPr>
      <w:t>Service Assurance Qualité</w:t>
    </w:r>
    <w:r>
      <w:rPr>
        <w:szCs w:val="16"/>
        <w:lang w:val="fr-CH"/>
      </w:rPr>
      <w:t xml:space="preserve">, Av. Beauregard 11, </w:t>
    </w:r>
    <w:r w:rsidRPr="002411B2">
      <w:rPr>
        <w:szCs w:val="16"/>
        <w:lang w:val="fr-CH"/>
      </w:rPr>
      <w:t>CH-1700 Fribourg</w:t>
    </w:r>
    <w:r w:rsidRPr="00A962C6">
      <w:rPr>
        <w:szCs w:val="16"/>
        <w:lang w:val="fr-CH"/>
      </w:rPr>
      <w:t xml:space="preserve">, </w:t>
    </w:r>
    <w:r>
      <w:rPr>
        <w:szCs w:val="16"/>
        <w:lang w:val="fr-CH"/>
      </w:rPr>
      <w:br/>
    </w:r>
    <w:r w:rsidRPr="002411B2">
      <w:rPr>
        <w:szCs w:val="16"/>
        <w:lang w:val="fr-CH"/>
      </w:rPr>
      <w:t>secretariat@seval.ch, www.seval.ch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E56" w:rsidRDefault="00C84A64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:rsidR="00585E56" w:rsidRDefault="00C84A64">
    <w:pPr>
      <w:pStyle w:val="SEVALFusszeile"/>
      <w:jc w:val="center"/>
      <w:rPr>
        <w:szCs w:val="16"/>
        <w:lang w:val="fr-CH"/>
      </w:rPr>
    </w:pPr>
    <w:r w:rsidRPr="00A962C6">
      <w:rPr>
        <w:szCs w:val="16"/>
        <w:lang w:val="fr-CH"/>
      </w:rPr>
      <w:t>SEVAL</w:t>
    </w:r>
    <w:r w:rsidR="005A21A4" w:rsidRPr="00A962C6">
      <w:rPr>
        <w:szCs w:val="16"/>
        <w:lang w:val="fr-CH"/>
      </w:rPr>
      <w:t xml:space="preserve">, </w:t>
    </w:r>
    <w:r w:rsidR="002411B2" w:rsidRPr="002411B2">
      <w:rPr>
        <w:szCs w:val="16"/>
        <w:lang w:val="fr-CH"/>
      </w:rPr>
      <w:t xml:space="preserve">c/o </w:t>
    </w:r>
    <w:r w:rsidR="002411B2">
      <w:rPr>
        <w:szCs w:val="16"/>
        <w:lang w:val="fr-CH"/>
      </w:rPr>
      <w:t xml:space="preserve">Université de Fribourg, </w:t>
    </w:r>
    <w:r w:rsidR="002411B2" w:rsidRPr="002411B2">
      <w:rPr>
        <w:szCs w:val="16"/>
        <w:lang w:val="fr-CH"/>
      </w:rPr>
      <w:t>Service Assurance Qualité</w:t>
    </w:r>
    <w:r w:rsidR="002411B2">
      <w:rPr>
        <w:szCs w:val="16"/>
        <w:lang w:val="fr-CH"/>
      </w:rPr>
      <w:t xml:space="preserve">, Av. Beauregard 11, </w:t>
    </w:r>
    <w:r w:rsidR="002411B2" w:rsidRPr="002411B2">
      <w:rPr>
        <w:szCs w:val="16"/>
        <w:lang w:val="fr-CH"/>
      </w:rPr>
      <w:t>CH-1700 Fribourg</w:t>
    </w:r>
    <w:r w:rsidR="002411B2" w:rsidRPr="00A962C6">
      <w:rPr>
        <w:szCs w:val="16"/>
        <w:lang w:val="fr-CH"/>
      </w:rPr>
      <w:t xml:space="preserve">, </w:t>
    </w:r>
    <w:r>
      <w:rPr>
        <w:szCs w:val="16"/>
        <w:lang w:val="fr-CH"/>
      </w:rPr>
      <w:br/>
    </w:r>
    <w:r w:rsidR="002411B2" w:rsidRPr="002411B2">
      <w:rPr>
        <w:szCs w:val="16"/>
        <w:lang w:val="fr-CH"/>
      </w:rPr>
      <w:t>secretariat@seval.ch, www.seval.ch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940" w:rsidRDefault="00643940">
      <w:pPr>
        <w:spacing w:after="0" w:line="240" w:lineRule="auto"/>
      </w:pPr>
      <w:r>
        <w:separator/>
      </w:r>
    </w:p>
    <w:p w:rsidR="00643940" w:rsidRDefault="00643940"/>
    <w:p w:rsidR="00643940" w:rsidRDefault="00643940" w:rsidP="005A21A4"/>
  </w:footnote>
  <w:footnote w:type="continuationSeparator" w:id="0">
    <w:p w:rsidR="00643940" w:rsidRDefault="00643940">
      <w:pPr>
        <w:spacing w:after="0" w:line="240" w:lineRule="auto"/>
      </w:pPr>
      <w:r>
        <w:continuationSeparator/>
      </w:r>
    </w:p>
    <w:p w:rsidR="00643940" w:rsidRDefault="00643940"/>
    <w:p w:rsidR="00643940" w:rsidRDefault="00643940" w:rsidP="005A2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E56" w:rsidRDefault="00C84A64">
    <w:pPr>
      <w:pStyle w:val="En-tte"/>
      <w:spacing w:before="840"/>
      <w:jc w:val="center"/>
    </w:pPr>
    <w:r>
      <w:t xml:space="preserve">- </w:t>
    </w:r>
    <w:r w:rsidRPr="00C303DB">
      <w:fldChar w:fldCharType="begin"/>
    </w:r>
    <w:r w:rsidRPr="00C303DB">
      <w:instrText xml:space="preserve"> PAGE </w:instrText>
    </w:r>
    <w:r w:rsidRPr="00C303DB">
      <w:fldChar w:fldCharType="separate"/>
    </w:r>
    <w:r w:rsidR="005562B5">
      <w:rPr>
        <w:noProof/>
      </w:rPr>
      <w:t>2</w:t>
    </w:r>
    <w:r w:rsidRPr="00C303DB"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301" w:rsidRPr="00541493" w:rsidRDefault="00BD65B4" w:rsidP="00B86100">
    <w:pPr>
      <w:pStyle w:val="En-tte"/>
      <w:spacing w:before="840"/>
      <w:ind w:left="-851"/>
      <w:rPr>
        <w:sz w:val="18"/>
        <w:szCs w:val="18"/>
        <w:lang w:val="de-CH" w:eastAsia="de-CH"/>
      </w:rPr>
    </w:pPr>
    <w:r w:rsidRPr="008E596A">
      <w:rPr>
        <w:rFonts w:cs="Arial"/>
        <w:b/>
        <w:noProof/>
        <w:sz w:val="24"/>
        <w:szCs w:val="24"/>
        <w:lang w:val="fr-CH" w:eastAsia="fr-CH"/>
      </w:rPr>
      <w:drawing>
        <wp:inline distT="0" distB="0" distL="0" distR="0" wp14:anchorId="5B46DDC6" wp14:editId="48B6CA6D">
          <wp:extent cx="2040255" cy="1075055"/>
          <wp:effectExtent l="0" t="0" r="0" b="0"/>
          <wp:docPr id="18" name="Image 18" descr="C:\Users\U80757~1\AppData\Local\Temp\$$_4E56\logo\seval_logo_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757~1\AppData\Local\Temp\$$_4E56\logo\seval_logo_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1162E"/>
    <w:multiLevelType w:val="hybridMultilevel"/>
    <w:tmpl w:val="0DDCF95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4596C"/>
    <w:multiLevelType w:val="hybridMultilevel"/>
    <w:tmpl w:val="B0F8AF8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31786"/>
    <w:multiLevelType w:val="hybridMultilevel"/>
    <w:tmpl w:val="A92A4B34"/>
    <w:lvl w:ilvl="0" w:tplc="ED7EA998">
      <w:start w:val="2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F3D9A"/>
    <w:multiLevelType w:val="hybridMultilevel"/>
    <w:tmpl w:val="B1C2D192"/>
    <w:lvl w:ilvl="0" w:tplc="02A4B1D4"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 w15:restartNumberingAfterBreak="0">
    <w:nsid w:val="293D33F7"/>
    <w:multiLevelType w:val="hybridMultilevel"/>
    <w:tmpl w:val="BB50A2E2"/>
    <w:lvl w:ilvl="0" w:tplc="02A4B1D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EC01C5A"/>
    <w:multiLevelType w:val="hybridMultilevel"/>
    <w:tmpl w:val="C6CC34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76057"/>
    <w:multiLevelType w:val="hybridMultilevel"/>
    <w:tmpl w:val="4AD8BD46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D3F94"/>
    <w:multiLevelType w:val="hybridMultilevel"/>
    <w:tmpl w:val="98DA6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43B10"/>
    <w:multiLevelType w:val="hybridMultilevel"/>
    <w:tmpl w:val="75B2BEF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1266"/>
    <w:multiLevelType w:val="hybridMultilevel"/>
    <w:tmpl w:val="336E8926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87C80"/>
    <w:multiLevelType w:val="hybridMultilevel"/>
    <w:tmpl w:val="03BEF050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85B32"/>
    <w:multiLevelType w:val="hybridMultilevel"/>
    <w:tmpl w:val="82E4C3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A3BF9"/>
    <w:multiLevelType w:val="hybridMultilevel"/>
    <w:tmpl w:val="1B165B3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D224F"/>
    <w:multiLevelType w:val="hybridMultilevel"/>
    <w:tmpl w:val="E9F28508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6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5"/>
  </w:num>
  <w:num w:numId="13">
    <w:abstractNumId w:val="3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80"/>
  <w:autoHyphenation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3DB"/>
    <w:rsid w:val="000C4AB7"/>
    <w:rsid w:val="000D5F83"/>
    <w:rsid w:val="000D5FE7"/>
    <w:rsid w:val="000F3A14"/>
    <w:rsid w:val="00113C60"/>
    <w:rsid w:val="001C0E71"/>
    <w:rsid w:val="0020670A"/>
    <w:rsid w:val="002411B2"/>
    <w:rsid w:val="0026538B"/>
    <w:rsid w:val="00293718"/>
    <w:rsid w:val="002A79D2"/>
    <w:rsid w:val="002F1239"/>
    <w:rsid w:val="0032571E"/>
    <w:rsid w:val="003A5AFF"/>
    <w:rsid w:val="003E34DF"/>
    <w:rsid w:val="004E2631"/>
    <w:rsid w:val="004E474A"/>
    <w:rsid w:val="004E755C"/>
    <w:rsid w:val="00541493"/>
    <w:rsid w:val="005562B5"/>
    <w:rsid w:val="00574F6B"/>
    <w:rsid w:val="00585E56"/>
    <w:rsid w:val="00596610"/>
    <w:rsid w:val="005A21A4"/>
    <w:rsid w:val="00643940"/>
    <w:rsid w:val="006D3143"/>
    <w:rsid w:val="006F4906"/>
    <w:rsid w:val="00791B53"/>
    <w:rsid w:val="007958D2"/>
    <w:rsid w:val="007F246B"/>
    <w:rsid w:val="0082502B"/>
    <w:rsid w:val="00831E70"/>
    <w:rsid w:val="00835200"/>
    <w:rsid w:val="00873756"/>
    <w:rsid w:val="008A29D4"/>
    <w:rsid w:val="008D2B5D"/>
    <w:rsid w:val="008F1C8D"/>
    <w:rsid w:val="009075EF"/>
    <w:rsid w:val="00934F1B"/>
    <w:rsid w:val="00972E84"/>
    <w:rsid w:val="009D1B61"/>
    <w:rsid w:val="00A6741E"/>
    <w:rsid w:val="00A962C6"/>
    <w:rsid w:val="00AB73C8"/>
    <w:rsid w:val="00AE717E"/>
    <w:rsid w:val="00B45386"/>
    <w:rsid w:val="00B545ED"/>
    <w:rsid w:val="00B55B4D"/>
    <w:rsid w:val="00B86100"/>
    <w:rsid w:val="00BD36D1"/>
    <w:rsid w:val="00BD56FA"/>
    <w:rsid w:val="00BD65B4"/>
    <w:rsid w:val="00C20D3B"/>
    <w:rsid w:val="00C303DB"/>
    <w:rsid w:val="00C84A64"/>
    <w:rsid w:val="00C86167"/>
    <w:rsid w:val="00CA08FA"/>
    <w:rsid w:val="00CA637D"/>
    <w:rsid w:val="00D36039"/>
    <w:rsid w:val="00D7663B"/>
    <w:rsid w:val="00DA7B2D"/>
    <w:rsid w:val="00E02BC6"/>
    <w:rsid w:val="00E22F94"/>
    <w:rsid w:val="00E54B39"/>
    <w:rsid w:val="00E722D0"/>
    <w:rsid w:val="00E92486"/>
    <w:rsid w:val="00F37C08"/>
    <w:rsid w:val="00F41010"/>
    <w:rsid w:val="00F45079"/>
    <w:rsid w:val="00F61765"/>
    <w:rsid w:val="00F87C3A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."/>
  <w:listSeparator w:val=";"/>
  <w14:docId w14:val="6116B21E"/>
  <w15:docId w15:val="{F4EBD064-6AE6-4687-B5D5-76CDAD2B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3718"/>
    <w:pPr>
      <w:tabs>
        <w:tab w:val="left" w:pos="5273"/>
        <w:tab w:val="left" w:pos="5443"/>
      </w:tabs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Arial" w:hAnsi="Arial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BD56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qFormat/>
    <w:rsid w:val="00A42011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A42011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SEVALAbsender">
    <w:name w:val="SEVAL_Absender"/>
    <w:basedOn w:val="Normal"/>
    <w:link w:val="SEVALAbsenderCar"/>
    <w:rsid w:val="00FD311A"/>
    <w:pPr>
      <w:tabs>
        <w:tab w:val="clear" w:pos="5273"/>
        <w:tab w:val="clear" w:pos="5443"/>
        <w:tab w:val="left" w:pos="4876"/>
        <w:tab w:val="left" w:pos="5018"/>
      </w:tabs>
      <w:spacing w:line="160" w:lineRule="exact"/>
    </w:pPr>
  </w:style>
  <w:style w:type="paragraph" w:customStyle="1" w:styleId="SEVALAdresse">
    <w:name w:val="SEVAL_Adresse"/>
    <w:basedOn w:val="SEVALAbsender"/>
    <w:link w:val="SEVALAdresseCar"/>
    <w:rsid w:val="00FD311A"/>
    <w:pPr>
      <w:tabs>
        <w:tab w:val="left" w:pos="5046"/>
      </w:tabs>
      <w:spacing w:line="240" w:lineRule="exact"/>
    </w:pPr>
    <w:rPr>
      <w:sz w:val="18"/>
    </w:rPr>
  </w:style>
  <w:style w:type="paragraph" w:customStyle="1" w:styleId="SEVALZeilenschaltung">
    <w:name w:val="SEVAL_Zeilenschaltung"/>
    <w:basedOn w:val="SEVALAdresse"/>
    <w:rsid w:val="00D32E44"/>
  </w:style>
  <w:style w:type="paragraph" w:customStyle="1" w:styleId="SEVALTitel">
    <w:name w:val="SEVAL_Titel"/>
    <w:basedOn w:val="SEVALZeilenschaltung"/>
    <w:rsid w:val="00FD311A"/>
    <w:rPr>
      <w:rFonts w:ascii="Arial Bold" w:hAnsi="Arial Bold"/>
    </w:rPr>
  </w:style>
  <w:style w:type="paragraph" w:customStyle="1" w:styleId="SEVALBullet">
    <w:name w:val="SEVAL_Bullet"/>
    <w:basedOn w:val="SEVALAdresse"/>
    <w:rsid w:val="00D32E44"/>
    <w:rPr>
      <w:rFonts w:ascii="Arial Bold" w:hAnsi="Arial Bold"/>
    </w:rPr>
  </w:style>
  <w:style w:type="paragraph" w:styleId="Pieddepage">
    <w:name w:val="footer"/>
    <w:basedOn w:val="Normal"/>
    <w:semiHidden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Destinat">
    <w:name w:val="Destinat"/>
    <w:basedOn w:val="SEVALAdresse"/>
    <w:link w:val="DestinatCar"/>
    <w:rsid w:val="00835200"/>
    <w:pPr>
      <w:tabs>
        <w:tab w:val="clear" w:pos="4876"/>
        <w:tab w:val="clear" w:pos="5018"/>
        <w:tab w:val="clear" w:pos="5046"/>
      </w:tabs>
      <w:spacing w:line="240" w:lineRule="atLeast"/>
      <w:ind w:left="5245"/>
    </w:pPr>
    <w:rPr>
      <w:sz w:val="20"/>
    </w:rPr>
  </w:style>
  <w:style w:type="paragraph" w:customStyle="1" w:styleId="SEVALFusszeile">
    <w:name w:val="SEVAL_Fusszeile"/>
    <w:basedOn w:val="SEVALBullet"/>
    <w:rsid w:val="00FD311A"/>
    <w:rPr>
      <w:rFonts w:ascii="Arial" w:hAnsi="Arial"/>
      <w:sz w:val="16"/>
    </w:rPr>
  </w:style>
  <w:style w:type="paragraph" w:customStyle="1" w:styleId="SEVALText">
    <w:name w:val="SEVAL_Text"/>
    <w:basedOn w:val="SEVALZeilenschaltung"/>
    <w:rsid w:val="00D32E44"/>
  </w:style>
  <w:style w:type="paragraph" w:customStyle="1" w:styleId="SEVALZeilenschaltungvorText">
    <w:name w:val="SEVAL_Zeilenschaltung_vorText"/>
    <w:basedOn w:val="SEVALZeilenschaltung"/>
    <w:rsid w:val="00FD311A"/>
    <w:pPr>
      <w:spacing w:line="200" w:lineRule="exact"/>
    </w:pPr>
  </w:style>
  <w:style w:type="character" w:customStyle="1" w:styleId="SEVALAbsenderCar">
    <w:name w:val="SEVAL_Absender Car"/>
    <w:basedOn w:val="Policepardfaut"/>
    <w:link w:val="SEVALAbsender"/>
    <w:rsid w:val="00835200"/>
    <w:rPr>
      <w:rFonts w:ascii="Arial" w:hAnsi="Arial"/>
      <w:sz w:val="16"/>
      <w:lang w:val="de-DE" w:eastAsia="de-DE"/>
    </w:rPr>
  </w:style>
  <w:style w:type="character" w:customStyle="1" w:styleId="SEVALAdresseCar">
    <w:name w:val="SEVAL_Adresse Car"/>
    <w:basedOn w:val="SEVALAbsenderCar"/>
    <w:link w:val="SEVALAdresse"/>
    <w:rsid w:val="00835200"/>
    <w:rPr>
      <w:rFonts w:ascii="Arial" w:hAnsi="Arial"/>
      <w:sz w:val="18"/>
      <w:lang w:val="de-DE" w:eastAsia="de-DE"/>
    </w:rPr>
  </w:style>
  <w:style w:type="character" w:customStyle="1" w:styleId="DestinatCar">
    <w:name w:val="Destinat Car"/>
    <w:basedOn w:val="SEVALAdresseCar"/>
    <w:link w:val="Destinat"/>
    <w:rsid w:val="00835200"/>
    <w:rPr>
      <w:rFonts w:ascii="Arial" w:hAnsi="Arial"/>
      <w:sz w:val="18"/>
      <w:lang w:val="de-DE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63B"/>
    <w:rPr>
      <w:rFonts w:ascii="Segoe UI" w:hAnsi="Segoe UI" w:cs="Segoe UI"/>
      <w:sz w:val="18"/>
      <w:szCs w:val="18"/>
      <w:lang w:val="de-DE" w:eastAsia="de-DE"/>
    </w:rPr>
  </w:style>
  <w:style w:type="paragraph" w:styleId="Paragraphedeliste">
    <w:name w:val="List Paragraph"/>
    <w:basedOn w:val="Normal"/>
    <w:uiPriority w:val="34"/>
    <w:qFormat/>
    <w:rsid w:val="00BD56FA"/>
    <w:pPr>
      <w:tabs>
        <w:tab w:val="clear" w:pos="5273"/>
        <w:tab w:val="clear" w:pos="5443"/>
      </w:tabs>
      <w:overflowPunct/>
      <w:autoSpaceDE/>
      <w:autoSpaceDN/>
      <w:adjustRightInd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BD5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2411B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72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958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58D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7958D2"/>
    <w:rPr>
      <w:rFonts w:ascii="Arial" w:hAnsi="Arial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58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58D2"/>
    <w:rPr>
      <w:rFonts w:ascii="Arial" w:hAnsi="Arial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E22F94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0C4AB7"/>
    <w:rPr>
      <w:rFonts w:ascii="Arial" w:hAnsi="Aria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eval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m\AppData\Local\Microsoft\Windows\Temporary%20Internet%20Files\Content.Outlook\AKG6ZM61\Brief_mLogo_SEVAL_ES_o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8D88-00DC-4B61-809E-E3DCCA69F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Brief_mLogo_SEVAL_ES_oS</Template>
  <TotalTime>0</TotalTime>
  <Pages>2</Pages>
  <Words>253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Prix SEVAL</vt:lpstr>
      <vt:lpstr>Prix SEVAL</vt:lpstr>
    </vt:vector>
  </TitlesOfParts>
  <Company>Eidg. Finanzkontrolle</Company>
  <LinksUpToDate>false</LinksUpToDate>
  <CharactersWithSpaces>1677</CharactersWithSpaces>
  <SharedDoc>false</SharedDoc>
  <HyperlinkBase/>
  <HLinks>
    <vt:vector size="6" baseType="variant">
      <vt:variant>
        <vt:i4>65604</vt:i4>
      </vt:variant>
      <vt:variant>
        <vt:i4>-1</vt:i4>
      </vt:variant>
      <vt:variant>
        <vt:i4>2049</vt:i4>
      </vt:variant>
      <vt:variant>
        <vt:i4>1</vt:i4>
      </vt:variant>
      <vt:variant>
        <vt:lpwstr>seval_logo_01_jpg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SEVAL</dc:title>
  <dc:creator>Marion Baud-Lavigne</dc:creator>
  <cp:keywords>, docId:C5C8795B7CE0738D01A52D1E00DCF80B</cp:keywords>
  <cp:lastModifiedBy>ZADORY Patrick Olivier</cp:lastModifiedBy>
  <cp:revision>3</cp:revision>
  <cp:lastPrinted>2016-05-17T09:02:00Z</cp:lastPrinted>
  <dcterms:created xsi:type="dcterms:W3CDTF">2023-09-13T07:03:00Z</dcterms:created>
  <dcterms:modified xsi:type="dcterms:W3CDTF">2023-09-22T05:55:00Z</dcterms:modified>
</cp:coreProperties>
</file>