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9D458" w14:textId="0D1BC543" w:rsidR="005E0B3A" w:rsidRDefault="008655C1" w:rsidP="002411B2">
      <w:pPr>
        <w:ind w:left="-709"/>
        <w:jc w:val="center"/>
        <w:rPr>
          <w:b/>
          <w:sz w:val="24"/>
          <w:lang w:val="de-CH"/>
        </w:rPr>
      </w:pPr>
      <w:r>
        <w:rPr>
          <w:b/>
          <w:sz w:val="24"/>
          <w:lang w:val="de-CH"/>
        </w:rPr>
        <w:br/>
      </w:r>
      <w:r w:rsidR="002411B2" w:rsidRPr="00F61765">
        <w:rPr>
          <w:b/>
          <w:sz w:val="24"/>
          <w:lang w:val="de-CH"/>
        </w:rPr>
        <w:t>I</w:t>
      </w:r>
      <w:bookmarkStart w:id="0" w:name="_GoBack"/>
      <w:bookmarkEnd w:id="0"/>
      <w:r w:rsidR="002411B2" w:rsidRPr="00F61765">
        <w:rPr>
          <w:b/>
          <w:sz w:val="24"/>
          <w:lang w:val="de-CH"/>
        </w:rPr>
        <w:t xml:space="preserve">nformationsblatt zur </w:t>
      </w:r>
      <w:r w:rsidR="007958D2" w:rsidRPr="00F61765">
        <w:rPr>
          <w:b/>
          <w:sz w:val="24"/>
          <w:lang w:val="de-CH"/>
        </w:rPr>
        <w:t xml:space="preserve">Bewerbung auf das </w:t>
      </w:r>
    </w:p>
    <w:p w14:paraId="2AD64894" w14:textId="1F4DF77A" w:rsidR="002411B2" w:rsidRDefault="007958D2" w:rsidP="008655C1">
      <w:pPr>
        <w:ind w:left="-709"/>
        <w:jc w:val="center"/>
        <w:rPr>
          <w:b/>
          <w:i/>
          <w:sz w:val="22"/>
          <w:lang w:val="de-CH"/>
        </w:rPr>
      </w:pPr>
      <w:r w:rsidRPr="00F61765">
        <w:rPr>
          <w:b/>
          <w:sz w:val="24"/>
          <w:lang w:val="de-CH"/>
        </w:rPr>
        <w:t xml:space="preserve">SEVAL-Stipendium zur Nachwuchsförderung im Evaluationsbereich </w:t>
      </w:r>
      <w:r w:rsidR="002411B2" w:rsidRPr="00F61765">
        <w:rPr>
          <w:b/>
          <w:sz w:val="24"/>
          <w:lang w:val="de-CH"/>
        </w:rPr>
        <w:br/>
      </w:r>
    </w:p>
    <w:p w14:paraId="6F71E807" w14:textId="26D89297" w:rsidR="00E22F94" w:rsidRPr="00E22F94" w:rsidRDefault="00E22F94" w:rsidP="002411B2">
      <w:pPr>
        <w:ind w:left="-709"/>
        <w:rPr>
          <w:bCs/>
          <w:iCs/>
          <w:sz w:val="22"/>
          <w:lang w:val="de-CH"/>
        </w:rPr>
      </w:pPr>
      <w:r>
        <w:rPr>
          <w:bCs/>
          <w:iCs/>
          <w:sz w:val="22"/>
          <w:lang w:val="de-CH"/>
        </w:rPr>
        <w:t>Das ausgefüllte Formular und die Beilagen sind jeweils vor der auf der SEVAL-Website kommunizierten Bewerbungsfrist bei</w:t>
      </w:r>
      <w:r w:rsidR="008A29D4">
        <w:rPr>
          <w:bCs/>
          <w:iCs/>
          <w:sz w:val="22"/>
          <w:lang w:val="de-CH"/>
        </w:rPr>
        <w:t>m SEVAL-Sekretariat einzureichen (</w:t>
      </w:r>
      <w:r w:rsidR="008A29D4" w:rsidRPr="008A29D4">
        <w:rPr>
          <w:bCs/>
          <w:i/>
          <w:sz w:val="22"/>
          <w:lang w:val="de-CH"/>
        </w:rPr>
        <w:t>secretariat@seval.ch</w:t>
      </w:r>
      <w:hyperlink r:id="rId8" w:history="1"/>
      <w:r w:rsidR="008A29D4" w:rsidRPr="008A29D4">
        <w:rPr>
          <w:bCs/>
          <w:iCs/>
          <w:sz w:val="22"/>
          <w:lang w:val="de-CH"/>
        </w:rPr>
        <w:t>).</w:t>
      </w:r>
    </w:p>
    <w:p w14:paraId="5FF94EDE" w14:textId="77777777" w:rsidR="00E22F94" w:rsidRPr="00F61765" w:rsidRDefault="00E22F94" w:rsidP="002411B2">
      <w:pPr>
        <w:ind w:left="-709"/>
        <w:rPr>
          <w:b/>
          <w:i/>
          <w:sz w:val="22"/>
          <w:lang w:val="de-CH"/>
        </w:rPr>
      </w:pPr>
    </w:p>
    <w:p w14:paraId="3628EC2C" w14:textId="5AC3F528" w:rsidR="002411B2" w:rsidRPr="0026538B" w:rsidRDefault="002411B2" w:rsidP="0026538B">
      <w:pPr>
        <w:ind w:left="-709"/>
        <w:rPr>
          <w:b/>
          <w:i/>
          <w:sz w:val="22"/>
          <w:lang w:val="de-CH"/>
        </w:rPr>
      </w:pPr>
      <w:r w:rsidRPr="00F61765">
        <w:rPr>
          <w:b/>
          <w:sz w:val="22"/>
          <w:lang w:val="de-CH"/>
        </w:rPr>
        <w:t>Allgemeine Informationen</w:t>
      </w:r>
      <w:r w:rsidRPr="00F61765">
        <w:rPr>
          <w:b/>
          <w:sz w:val="22"/>
          <w:lang w:val="de-CH"/>
        </w:rPr>
        <w:br/>
      </w:r>
    </w:p>
    <w:tbl>
      <w:tblPr>
        <w:tblStyle w:val="Grilledutableau"/>
        <w:tblW w:w="0" w:type="auto"/>
        <w:tblInd w:w="-709" w:type="dxa"/>
        <w:tblLook w:val="04A0" w:firstRow="1" w:lastRow="0" w:firstColumn="1" w:lastColumn="0" w:noHBand="0" w:noVBand="1"/>
      </w:tblPr>
      <w:tblGrid>
        <w:gridCol w:w="2405"/>
        <w:gridCol w:w="7513"/>
      </w:tblGrid>
      <w:tr w:rsidR="007958D2" w:rsidRPr="00F61765" w14:paraId="5C552D85" w14:textId="77777777" w:rsidTr="00934F1B">
        <w:tc>
          <w:tcPr>
            <w:tcW w:w="2405" w:type="dxa"/>
          </w:tcPr>
          <w:p w14:paraId="617A869E" w14:textId="33F6E161" w:rsidR="007958D2" w:rsidRPr="00CA08FA" w:rsidRDefault="007958D2" w:rsidP="00AE717E">
            <w:pPr>
              <w:rPr>
                <w:szCs w:val="18"/>
                <w:lang w:val="de-CH"/>
              </w:rPr>
            </w:pPr>
            <w:r w:rsidRPr="00CA08FA">
              <w:rPr>
                <w:szCs w:val="18"/>
                <w:lang w:val="de-CH"/>
              </w:rPr>
              <w:t>Name</w:t>
            </w:r>
          </w:p>
        </w:tc>
        <w:tc>
          <w:tcPr>
            <w:tcW w:w="7513" w:type="dxa"/>
          </w:tcPr>
          <w:p w14:paraId="348B3AA2" w14:textId="77777777" w:rsidR="007958D2" w:rsidRPr="00F61765" w:rsidRDefault="007958D2" w:rsidP="002411B2">
            <w:pPr>
              <w:rPr>
                <w:sz w:val="22"/>
                <w:lang w:val="de-CH"/>
              </w:rPr>
            </w:pPr>
          </w:p>
        </w:tc>
      </w:tr>
      <w:tr w:rsidR="00AE717E" w:rsidRPr="00F61765" w14:paraId="60ED03F6" w14:textId="77777777" w:rsidTr="00934F1B">
        <w:tc>
          <w:tcPr>
            <w:tcW w:w="2405" w:type="dxa"/>
          </w:tcPr>
          <w:p w14:paraId="1568330C" w14:textId="3F0842EC" w:rsidR="00AE717E" w:rsidRPr="00CA08FA" w:rsidRDefault="007958D2" w:rsidP="00AE717E">
            <w:pPr>
              <w:rPr>
                <w:szCs w:val="18"/>
                <w:lang w:val="de-CH"/>
              </w:rPr>
            </w:pPr>
            <w:r w:rsidRPr="00CA08FA">
              <w:rPr>
                <w:szCs w:val="18"/>
                <w:lang w:val="de-CH"/>
              </w:rPr>
              <w:t xml:space="preserve">Bewerbung auf welches Stipendium? </w:t>
            </w:r>
            <w:r w:rsidRPr="00CA08FA">
              <w:rPr>
                <w:szCs w:val="18"/>
                <w:lang w:val="de-CH"/>
              </w:rPr>
              <w:br/>
            </w:r>
            <w:r w:rsidRPr="000D5F83">
              <w:rPr>
                <w:szCs w:val="18"/>
                <w:lang w:val="de-CH"/>
              </w:rPr>
              <w:t>(einzeln oder kombiniert möglich)</w:t>
            </w:r>
          </w:p>
        </w:tc>
        <w:tc>
          <w:tcPr>
            <w:tcW w:w="7513" w:type="dxa"/>
          </w:tcPr>
          <w:p w14:paraId="5E65E50D" w14:textId="311D8432" w:rsidR="00AE717E" w:rsidRPr="00F61765" w:rsidRDefault="008655C1" w:rsidP="002411B2">
            <w:pPr>
              <w:rPr>
                <w:lang w:val="de-CH"/>
              </w:rPr>
            </w:pPr>
            <w:sdt>
              <w:sdtPr>
                <w:rPr>
                  <w:lang w:val="de-CH"/>
                </w:rPr>
                <w:id w:val="1804110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58D2" w:rsidRPr="00F61765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  <w:r w:rsidR="007958D2" w:rsidRPr="00F61765">
              <w:rPr>
                <w:lang w:val="de-CH"/>
              </w:rPr>
              <w:t xml:space="preserve"> CAS-Stipendium </w:t>
            </w:r>
            <w:r w:rsidR="007958D2" w:rsidRPr="00F61765">
              <w:rPr>
                <w:i/>
                <w:iCs/>
                <w:lang w:val="de-CH"/>
              </w:rPr>
              <w:t>(bitte gewünschten CAS angeben)</w:t>
            </w:r>
            <w:r w:rsidR="007958D2" w:rsidRPr="00F61765">
              <w:rPr>
                <w:lang w:val="de-CH"/>
              </w:rPr>
              <w:t>:</w:t>
            </w:r>
          </w:p>
          <w:p w14:paraId="2F18CA00" w14:textId="5A5D5F88" w:rsidR="007958D2" w:rsidRPr="00F61765" w:rsidRDefault="008655C1" w:rsidP="007958D2">
            <w:pPr>
              <w:ind w:left="680"/>
              <w:rPr>
                <w:lang w:val="de-CH"/>
              </w:rPr>
            </w:pPr>
            <w:sdt>
              <w:sdtPr>
                <w:rPr>
                  <w:lang w:val="de-CH"/>
                </w:rPr>
                <w:id w:val="-3217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58D2" w:rsidRPr="00F61765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  <w:r w:rsidR="007958D2" w:rsidRPr="00F61765">
              <w:rPr>
                <w:lang w:val="de-CH"/>
              </w:rPr>
              <w:t xml:space="preserve"> </w:t>
            </w:r>
            <w:r w:rsidR="00C20D3B">
              <w:rPr>
                <w:lang w:val="de-CH"/>
              </w:rPr>
              <w:t xml:space="preserve">ZUW </w:t>
            </w:r>
            <w:r w:rsidR="007958D2" w:rsidRPr="00F61765">
              <w:rPr>
                <w:lang w:val="de-CH"/>
              </w:rPr>
              <w:t>Universität Bern</w:t>
            </w:r>
            <w:r w:rsidR="00C20D3B">
              <w:rPr>
                <w:lang w:val="de-CH"/>
              </w:rPr>
              <w:t xml:space="preserve">: </w:t>
            </w:r>
            <w:r w:rsidR="00C20D3B" w:rsidRPr="00F61765">
              <w:rPr>
                <w:lang w:val="de-CH"/>
              </w:rPr>
              <w:t>CAS Evaluation</w:t>
            </w:r>
          </w:p>
          <w:p w14:paraId="46093AE6" w14:textId="76A327DD" w:rsidR="007958D2" w:rsidRPr="00F61765" w:rsidRDefault="008655C1" w:rsidP="007958D2">
            <w:pPr>
              <w:ind w:left="680"/>
              <w:rPr>
                <w:lang w:val="de-CH"/>
              </w:rPr>
            </w:pPr>
            <w:sdt>
              <w:sdtPr>
                <w:rPr>
                  <w:lang w:val="de-CH"/>
                </w:rPr>
                <w:id w:val="-699781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58D2" w:rsidRPr="00F61765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  <w:r w:rsidR="007958D2" w:rsidRPr="00F61765">
              <w:rPr>
                <w:lang w:val="de-CH"/>
              </w:rPr>
              <w:t xml:space="preserve"> </w:t>
            </w:r>
            <w:proofErr w:type="spellStart"/>
            <w:r w:rsidR="00C20D3B" w:rsidRPr="00F61765">
              <w:rPr>
                <w:lang w:val="de-CH"/>
              </w:rPr>
              <w:t>idheap</w:t>
            </w:r>
            <w:proofErr w:type="spellEnd"/>
            <w:r w:rsidR="00C20D3B" w:rsidRPr="00F61765">
              <w:rPr>
                <w:lang w:val="de-CH"/>
              </w:rPr>
              <w:t xml:space="preserve"> Universität Lausanne</w:t>
            </w:r>
            <w:r w:rsidR="00C20D3B">
              <w:rPr>
                <w:lang w:val="de-CH"/>
              </w:rPr>
              <w:t>:</w:t>
            </w:r>
            <w:r w:rsidR="00C20D3B" w:rsidRPr="00F61765">
              <w:rPr>
                <w:lang w:val="de-CH"/>
              </w:rPr>
              <w:t xml:space="preserve"> </w:t>
            </w:r>
            <w:r w:rsidR="007958D2" w:rsidRPr="00F61765">
              <w:rPr>
                <w:lang w:val="de-CH"/>
              </w:rPr>
              <w:t xml:space="preserve">CAS Evaluation von öffentlichen Politiken </w:t>
            </w:r>
          </w:p>
          <w:p w14:paraId="23C82157" w14:textId="77777777" w:rsidR="007958D2" w:rsidRPr="00F61765" w:rsidRDefault="007958D2" w:rsidP="002411B2">
            <w:pPr>
              <w:rPr>
                <w:lang w:val="de-CH"/>
              </w:rPr>
            </w:pPr>
          </w:p>
          <w:p w14:paraId="597B0EA0" w14:textId="5B9A73D0" w:rsidR="007958D2" w:rsidRPr="00F61765" w:rsidRDefault="008655C1" w:rsidP="002411B2">
            <w:pPr>
              <w:rPr>
                <w:sz w:val="22"/>
                <w:lang w:val="de-CH"/>
              </w:rPr>
            </w:pPr>
            <w:sdt>
              <w:sdtPr>
                <w:rPr>
                  <w:lang w:val="de-CH"/>
                </w:rPr>
                <w:id w:val="1861774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58D2" w:rsidRPr="00F61765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  <w:r w:rsidR="007958D2" w:rsidRPr="00F61765">
              <w:rPr>
                <w:lang w:val="de-CH"/>
              </w:rPr>
              <w:t xml:space="preserve"> Praktikums-Stipendium</w:t>
            </w:r>
          </w:p>
        </w:tc>
      </w:tr>
    </w:tbl>
    <w:p w14:paraId="79013D3E" w14:textId="77777777" w:rsidR="004E2631" w:rsidRPr="00F61765" w:rsidRDefault="004E2631" w:rsidP="00F61765">
      <w:pPr>
        <w:rPr>
          <w:sz w:val="22"/>
          <w:lang w:val="de-CH"/>
        </w:rPr>
      </w:pPr>
    </w:p>
    <w:p w14:paraId="6A58C3C7" w14:textId="2D57CB85" w:rsidR="00F61765" w:rsidRPr="00F61765" w:rsidRDefault="002411B2" w:rsidP="0026538B">
      <w:pPr>
        <w:ind w:left="-709"/>
        <w:rPr>
          <w:b/>
          <w:sz w:val="22"/>
          <w:lang w:val="de-CH"/>
        </w:rPr>
      </w:pPr>
      <w:r w:rsidRPr="00F61765">
        <w:rPr>
          <w:b/>
          <w:sz w:val="22"/>
          <w:lang w:val="de-CH"/>
        </w:rPr>
        <w:t>Erfüllung der Kriterien</w:t>
      </w:r>
      <w:r w:rsidR="00972E84" w:rsidRPr="00F61765">
        <w:rPr>
          <w:b/>
          <w:sz w:val="22"/>
          <w:lang w:val="de-CH"/>
        </w:rPr>
        <w:t xml:space="preserve"> </w:t>
      </w:r>
      <w:r w:rsidR="0026538B">
        <w:rPr>
          <w:b/>
          <w:sz w:val="22"/>
          <w:lang w:val="de-CH"/>
        </w:rPr>
        <w:t>zur Bewerbung auf das</w:t>
      </w:r>
      <w:r w:rsidR="00972E84" w:rsidRPr="00F61765">
        <w:rPr>
          <w:b/>
          <w:sz w:val="22"/>
          <w:lang w:val="de-CH"/>
        </w:rPr>
        <w:t xml:space="preserve"> </w:t>
      </w:r>
      <w:r w:rsidR="00F61765" w:rsidRPr="00F61765">
        <w:rPr>
          <w:b/>
          <w:sz w:val="22"/>
          <w:lang w:val="de-CH"/>
        </w:rPr>
        <w:t xml:space="preserve">SEVAL-Stipendium </w:t>
      </w:r>
      <w:r w:rsidR="004E2631" w:rsidRPr="00F61765">
        <w:rPr>
          <w:b/>
          <w:sz w:val="22"/>
          <w:lang w:val="de-CH"/>
        </w:rPr>
        <w:t xml:space="preserve">(siehe Reglement </w:t>
      </w:r>
      <w:r w:rsidR="00F61765" w:rsidRPr="00F61765">
        <w:rPr>
          <w:b/>
          <w:sz w:val="22"/>
          <w:lang w:val="de-CH"/>
        </w:rPr>
        <w:t>«Stipendium zur Nachwuchsförderung im Evaluationsbereich», Abschnitt D</w:t>
      </w:r>
      <w:r w:rsidR="004E2631" w:rsidRPr="00F61765">
        <w:rPr>
          <w:b/>
          <w:sz w:val="22"/>
          <w:lang w:val="de-CH"/>
        </w:rPr>
        <w:t>)</w:t>
      </w:r>
    </w:p>
    <w:tbl>
      <w:tblPr>
        <w:tblStyle w:val="Grilledutableau"/>
        <w:tblW w:w="0" w:type="auto"/>
        <w:tblInd w:w="-709" w:type="dxa"/>
        <w:tblLook w:val="04A0" w:firstRow="1" w:lastRow="0" w:firstColumn="1" w:lastColumn="0" w:noHBand="0" w:noVBand="1"/>
      </w:tblPr>
      <w:tblGrid>
        <w:gridCol w:w="2264"/>
        <w:gridCol w:w="7654"/>
      </w:tblGrid>
      <w:tr w:rsidR="00F61765" w:rsidRPr="00F61765" w14:paraId="4D2767EB" w14:textId="77777777" w:rsidTr="008D2B5D">
        <w:trPr>
          <w:trHeight w:val="185"/>
        </w:trPr>
        <w:tc>
          <w:tcPr>
            <w:tcW w:w="2264" w:type="dxa"/>
          </w:tcPr>
          <w:p w14:paraId="038A666C" w14:textId="2038CC15" w:rsidR="00F61765" w:rsidRPr="00CA08FA" w:rsidRDefault="00F61765" w:rsidP="00F535EC">
            <w:pPr>
              <w:rPr>
                <w:szCs w:val="18"/>
                <w:lang w:val="de-CH"/>
              </w:rPr>
            </w:pPr>
            <w:r w:rsidRPr="00CA08FA">
              <w:rPr>
                <w:szCs w:val="18"/>
                <w:lang w:val="de-CH"/>
              </w:rPr>
              <w:t>Geburtsdatum</w:t>
            </w:r>
          </w:p>
        </w:tc>
        <w:tc>
          <w:tcPr>
            <w:tcW w:w="7654" w:type="dxa"/>
          </w:tcPr>
          <w:p w14:paraId="6F87F0A2" w14:textId="50E0591E" w:rsidR="00F61765" w:rsidRPr="00F61765" w:rsidRDefault="00F61765" w:rsidP="00F535EC">
            <w:pPr>
              <w:rPr>
                <w:sz w:val="22"/>
                <w:lang w:val="de-CH"/>
              </w:rPr>
            </w:pPr>
          </w:p>
        </w:tc>
      </w:tr>
      <w:tr w:rsidR="00F61765" w:rsidRPr="00F61765" w14:paraId="2F793E33" w14:textId="77777777" w:rsidTr="00F535EC">
        <w:tc>
          <w:tcPr>
            <w:tcW w:w="2264" w:type="dxa"/>
          </w:tcPr>
          <w:p w14:paraId="22DA3710" w14:textId="43D29B9E" w:rsidR="00F61765" w:rsidRPr="00CA08FA" w:rsidRDefault="00F61765" w:rsidP="00F535EC">
            <w:pPr>
              <w:rPr>
                <w:szCs w:val="18"/>
                <w:lang w:val="de-CH"/>
              </w:rPr>
            </w:pPr>
            <w:r w:rsidRPr="00CA08FA">
              <w:rPr>
                <w:szCs w:val="18"/>
                <w:lang w:val="de-CH"/>
              </w:rPr>
              <w:t>Ausbildung</w:t>
            </w:r>
            <w:r w:rsidRPr="00CA08FA">
              <w:rPr>
                <w:szCs w:val="18"/>
                <w:lang w:val="de-CH"/>
              </w:rPr>
              <w:br/>
            </w:r>
          </w:p>
        </w:tc>
        <w:tc>
          <w:tcPr>
            <w:tcW w:w="7654" w:type="dxa"/>
          </w:tcPr>
          <w:p w14:paraId="287F1C9B" w14:textId="77777777" w:rsidR="00F61765" w:rsidRPr="00F61765" w:rsidRDefault="00F61765" w:rsidP="00F535EC">
            <w:pPr>
              <w:rPr>
                <w:sz w:val="22"/>
                <w:lang w:val="de-CH"/>
              </w:rPr>
            </w:pPr>
          </w:p>
        </w:tc>
      </w:tr>
      <w:tr w:rsidR="00F61765" w:rsidRPr="00F61765" w14:paraId="61A3711C" w14:textId="77777777" w:rsidTr="00F535EC">
        <w:tc>
          <w:tcPr>
            <w:tcW w:w="2264" w:type="dxa"/>
          </w:tcPr>
          <w:p w14:paraId="7BCA7FF4" w14:textId="088079F0" w:rsidR="00F61765" w:rsidRPr="00113C60" w:rsidRDefault="00F61765" w:rsidP="00F535EC">
            <w:pPr>
              <w:rPr>
                <w:szCs w:val="18"/>
              </w:rPr>
            </w:pPr>
            <w:r w:rsidRPr="00CA08FA">
              <w:rPr>
                <w:szCs w:val="18"/>
                <w:lang w:val="de-CH"/>
              </w:rPr>
              <w:t>Angestrebte Tätigkeit in der Evaluation</w:t>
            </w:r>
          </w:p>
        </w:tc>
        <w:tc>
          <w:tcPr>
            <w:tcW w:w="7654" w:type="dxa"/>
          </w:tcPr>
          <w:p w14:paraId="229BAED3" w14:textId="0C26C8A4" w:rsidR="00F61765" w:rsidRPr="00F61765" w:rsidRDefault="00F61765" w:rsidP="00F61765">
            <w:pPr>
              <w:rPr>
                <w:sz w:val="22"/>
                <w:lang w:val="de-CH"/>
              </w:rPr>
            </w:pPr>
          </w:p>
          <w:p w14:paraId="71B5AC64" w14:textId="7A648D80" w:rsidR="00F61765" w:rsidRPr="00F61765" w:rsidRDefault="00F61765" w:rsidP="00F535EC">
            <w:pPr>
              <w:rPr>
                <w:sz w:val="22"/>
                <w:lang w:val="de-CH"/>
              </w:rPr>
            </w:pPr>
          </w:p>
        </w:tc>
      </w:tr>
    </w:tbl>
    <w:p w14:paraId="588B09EE" w14:textId="77777777" w:rsidR="00F61765" w:rsidRDefault="00F61765" w:rsidP="002411B2">
      <w:pPr>
        <w:ind w:left="-709"/>
        <w:rPr>
          <w:b/>
          <w:i/>
          <w:sz w:val="22"/>
          <w:lang w:val="de-CH"/>
        </w:rPr>
      </w:pPr>
    </w:p>
    <w:p w14:paraId="0137C0CC" w14:textId="77777777" w:rsidR="00F61765" w:rsidRDefault="00F61765" w:rsidP="00F61765">
      <w:pPr>
        <w:ind w:left="-709"/>
        <w:rPr>
          <w:i/>
          <w:sz w:val="22"/>
          <w:lang w:val="de-CH"/>
        </w:rPr>
      </w:pPr>
    </w:p>
    <w:p w14:paraId="6CEC17DD" w14:textId="77777777" w:rsidR="00F61765" w:rsidRPr="00F61765" w:rsidRDefault="00F61765" w:rsidP="002A79D2">
      <w:pPr>
        <w:rPr>
          <w:i/>
          <w:sz w:val="22"/>
          <w:lang w:val="de-CH"/>
        </w:rPr>
      </w:pPr>
    </w:p>
    <w:p w14:paraId="7671DBB4" w14:textId="77777777" w:rsidR="00F61765" w:rsidRPr="00F61765" w:rsidRDefault="00F61765" w:rsidP="00F61765">
      <w:pPr>
        <w:ind w:left="-709"/>
        <w:rPr>
          <w:sz w:val="22"/>
          <w:lang w:val="de-CH"/>
        </w:rPr>
      </w:pPr>
    </w:p>
    <w:p w14:paraId="090686E0" w14:textId="7627CEDF" w:rsidR="00F61765" w:rsidRPr="00F61765" w:rsidRDefault="00F61765" w:rsidP="00F61765">
      <w:pPr>
        <w:ind w:left="-709"/>
        <w:rPr>
          <w:b/>
          <w:sz w:val="22"/>
          <w:lang w:val="de-CH"/>
        </w:rPr>
      </w:pPr>
      <w:r w:rsidRPr="00F61765">
        <w:rPr>
          <w:b/>
          <w:sz w:val="22"/>
          <w:lang w:val="de-CH"/>
        </w:rPr>
        <w:t>Beilagen</w:t>
      </w:r>
    </w:p>
    <w:p w14:paraId="4CD057A0" w14:textId="1105570E" w:rsidR="00F61765" w:rsidRPr="00F61765" w:rsidRDefault="00F61765" w:rsidP="00F61765">
      <w:pPr>
        <w:pStyle w:val="Paragraphedeliste"/>
        <w:numPr>
          <w:ilvl w:val="0"/>
          <w:numId w:val="13"/>
        </w:numPr>
        <w:rPr>
          <w:rFonts w:ascii="Arial" w:eastAsia="Times New Roman" w:hAnsi="Arial" w:cs="Times New Roman"/>
          <w:szCs w:val="20"/>
          <w:lang w:val="de-CH" w:eastAsia="de-DE"/>
        </w:rPr>
      </w:pPr>
      <w:r w:rsidRPr="00F61765">
        <w:rPr>
          <w:rFonts w:ascii="Arial" w:eastAsia="Times New Roman" w:hAnsi="Arial" w:cs="Times New Roman"/>
          <w:szCs w:val="20"/>
          <w:lang w:val="de-CH" w:eastAsia="de-DE"/>
        </w:rPr>
        <w:t>Motivationsschreiben (siehe Seite 2)</w:t>
      </w:r>
    </w:p>
    <w:p w14:paraId="5A70E3DD" w14:textId="385C6D0D" w:rsidR="00F61765" w:rsidRPr="00F61765" w:rsidRDefault="00F61765" w:rsidP="00F61765">
      <w:pPr>
        <w:pStyle w:val="Paragraphedeliste"/>
        <w:numPr>
          <w:ilvl w:val="0"/>
          <w:numId w:val="13"/>
        </w:numPr>
        <w:rPr>
          <w:rFonts w:ascii="Arial" w:eastAsia="Times New Roman" w:hAnsi="Arial" w:cs="Times New Roman"/>
          <w:szCs w:val="20"/>
          <w:lang w:val="de-CH" w:eastAsia="de-DE"/>
        </w:rPr>
      </w:pPr>
      <w:r w:rsidRPr="00F61765">
        <w:rPr>
          <w:rFonts w:ascii="Arial" w:eastAsia="Times New Roman" w:hAnsi="Arial" w:cs="Times New Roman"/>
          <w:szCs w:val="20"/>
          <w:lang w:val="de-CH" w:eastAsia="de-DE"/>
        </w:rPr>
        <w:t>Lebenslauf</w:t>
      </w:r>
    </w:p>
    <w:p w14:paraId="37E280BC" w14:textId="77777777" w:rsidR="00F61765" w:rsidRPr="00F61765" w:rsidRDefault="00F61765" w:rsidP="00F61765">
      <w:pPr>
        <w:pStyle w:val="Paragraphedeliste"/>
        <w:numPr>
          <w:ilvl w:val="0"/>
          <w:numId w:val="13"/>
        </w:numPr>
        <w:rPr>
          <w:lang w:val="de-CH"/>
        </w:rPr>
      </w:pPr>
      <w:r w:rsidRPr="00F61765">
        <w:rPr>
          <w:rFonts w:ascii="Arial" w:eastAsia="Times New Roman" w:hAnsi="Arial" w:cs="Times New Roman"/>
          <w:szCs w:val="20"/>
          <w:lang w:val="de-CH" w:eastAsia="de-DE"/>
        </w:rPr>
        <w:t>Ausbildungs-, Weiterbildungs- und Arbeitszeugnisse</w:t>
      </w:r>
    </w:p>
    <w:p w14:paraId="541B0DBA" w14:textId="43812DF9" w:rsidR="00F61765" w:rsidRPr="00E22F94" w:rsidRDefault="00F61765" w:rsidP="00E22F94">
      <w:pPr>
        <w:pStyle w:val="Paragraphedeliste"/>
        <w:numPr>
          <w:ilvl w:val="0"/>
          <w:numId w:val="13"/>
        </w:numPr>
        <w:rPr>
          <w:lang w:val="de-CH"/>
        </w:rPr>
      </w:pPr>
      <w:r w:rsidRPr="00F61765">
        <w:rPr>
          <w:rFonts w:ascii="Arial" w:eastAsia="Times New Roman" w:hAnsi="Arial" w:cs="Times New Roman"/>
          <w:szCs w:val="20"/>
          <w:lang w:val="de-CH" w:eastAsia="de-DE"/>
        </w:rPr>
        <w:t>Referenzen (fakultativ)</w:t>
      </w:r>
      <w:r w:rsidRPr="00E22F94">
        <w:rPr>
          <w:b/>
          <w:lang w:val="de-CH"/>
        </w:rPr>
        <w:br w:type="page"/>
      </w:r>
    </w:p>
    <w:p w14:paraId="4A2580C7" w14:textId="60E2911F" w:rsidR="00F61765" w:rsidRPr="00F61765" w:rsidRDefault="00F61765" w:rsidP="00F61765">
      <w:pPr>
        <w:ind w:left="-709"/>
        <w:rPr>
          <w:b/>
          <w:sz w:val="22"/>
          <w:lang w:val="de-CH"/>
        </w:rPr>
      </w:pPr>
      <w:r>
        <w:rPr>
          <w:b/>
          <w:sz w:val="22"/>
          <w:lang w:val="de-CH"/>
        </w:rPr>
        <w:lastRenderedPageBreak/>
        <w:t>Motivationsschreiben (max. 1 Seite</w:t>
      </w:r>
      <w:r w:rsidR="000C4AB7">
        <w:rPr>
          <w:b/>
          <w:sz w:val="22"/>
          <w:lang w:val="de-CH"/>
        </w:rPr>
        <w:t xml:space="preserve"> eigener Text</w:t>
      </w:r>
      <w:r>
        <w:rPr>
          <w:b/>
          <w:sz w:val="22"/>
          <w:lang w:val="de-CH"/>
        </w:rPr>
        <w:t>)</w:t>
      </w:r>
    </w:p>
    <w:tbl>
      <w:tblPr>
        <w:tblStyle w:val="Grilledutableau"/>
        <w:tblW w:w="0" w:type="auto"/>
        <w:tblInd w:w="-709" w:type="dxa"/>
        <w:tblLook w:val="04A0" w:firstRow="1" w:lastRow="0" w:firstColumn="1" w:lastColumn="0" w:noHBand="0" w:noVBand="1"/>
      </w:tblPr>
      <w:tblGrid>
        <w:gridCol w:w="9918"/>
      </w:tblGrid>
      <w:tr w:rsidR="00F61765" w:rsidRPr="00F61765" w14:paraId="5F42DF04" w14:textId="77777777" w:rsidTr="004E474A">
        <w:trPr>
          <w:trHeight w:val="13368"/>
        </w:trPr>
        <w:tc>
          <w:tcPr>
            <w:tcW w:w="9918" w:type="dxa"/>
          </w:tcPr>
          <w:p w14:paraId="5A061B26" w14:textId="50960E6B" w:rsidR="00F61765" w:rsidRPr="00CA08FA" w:rsidRDefault="00CA08FA" w:rsidP="00F61765">
            <w:pPr>
              <w:rPr>
                <w:i/>
                <w:iCs/>
                <w:szCs w:val="18"/>
              </w:rPr>
            </w:pPr>
            <w:r w:rsidRPr="00CA08FA">
              <w:rPr>
                <w:i/>
                <w:iCs/>
                <w:szCs w:val="18"/>
              </w:rPr>
              <w:t>Inhalt (</w:t>
            </w:r>
            <w:r>
              <w:rPr>
                <w:i/>
                <w:iCs/>
                <w:szCs w:val="18"/>
              </w:rPr>
              <w:t xml:space="preserve">siehe Reglement </w:t>
            </w:r>
            <w:r w:rsidRPr="00CA08FA">
              <w:rPr>
                <w:i/>
                <w:iCs/>
                <w:szCs w:val="18"/>
              </w:rPr>
              <w:t>Stipendium zur Nachwuchsförderung im Evaluationsbereich»,</w:t>
            </w:r>
            <w:r>
              <w:rPr>
                <w:i/>
                <w:iCs/>
                <w:szCs w:val="18"/>
              </w:rPr>
              <w:t xml:space="preserve"> Punkt 22</w:t>
            </w:r>
            <w:r w:rsidRPr="00CA08FA">
              <w:rPr>
                <w:i/>
                <w:iCs/>
                <w:szCs w:val="18"/>
              </w:rPr>
              <w:t>):</w:t>
            </w:r>
          </w:p>
          <w:p w14:paraId="78C4EAD6" w14:textId="77777777" w:rsidR="00E92486" w:rsidRDefault="00E92486" w:rsidP="00E92486">
            <w:pPr>
              <w:pStyle w:val="Paragraphedeliste"/>
              <w:numPr>
                <w:ilvl w:val="0"/>
                <w:numId w:val="14"/>
              </w:numPr>
              <w:rPr>
                <w:i/>
                <w:iCs/>
                <w:szCs w:val="18"/>
              </w:rPr>
            </w:pPr>
            <w:r w:rsidRPr="00E92486">
              <w:rPr>
                <w:i/>
                <w:iCs/>
                <w:szCs w:val="18"/>
              </w:rPr>
              <w:t>Was interessiert mich an der Evaluation?</w:t>
            </w:r>
          </w:p>
          <w:p w14:paraId="6846053C" w14:textId="77777777" w:rsidR="00E92486" w:rsidRDefault="00E92486" w:rsidP="0082764B">
            <w:pPr>
              <w:pStyle w:val="Paragraphedeliste"/>
              <w:numPr>
                <w:ilvl w:val="0"/>
                <w:numId w:val="14"/>
              </w:numPr>
              <w:rPr>
                <w:i/>
                <w:iCs/>
                <w:szCs w:val="18"/>
              </w:rPr>
            </w:pPr>
            <w:r w:rsidRPr="00E92486">
              <w:rPr>
                <w:i/>
                <w:iCs/>
                <w:szCs w:val="18"/>
              </w:rPr>
              <w:t>In welcher Rolle sehe ich mich künftig im Evaluationsbereich?</w:t>
            </w:r>
          </w:p>
          <w:p w14:paraId="0F3A7384" w14:textId="77777777" w:rsidR="00E92486" w:rsidRDefault="00E92486" w:rsidP="00E92486">
            <w:pPr>
              <w:pStyle w:val="Paragraphedeliste"/>
              <w:numPr>
                <w:ilvl w:val="0"/>
                <w:numId w:val="14"/>
              </w:numPr>
              <w:rPr>
                <w:i/>
                <w:iCs/>
                <w:szCs w:val="18"/>
              </w:rPr>
            </w:pPr>
            <w:r w:rsidRPr="00E92486">
              <w:rPr>
                <w:i/>
                <w:iCs/>
                <w:szCs w:val="18"/>
              </w:rPr>
              <w:t>Weshalb bin ich (fachlich, persönlich) geeignet, in die Evaluation einzusteigen?</w:t>
            </w:r>
          </w:p>
          <w:p w14:paraId="3351AC11" w14:textId="472F0CAF" w:rsidR="00E92486" w:rsidRPr="00E92486" w:rsidRDefault="00E92486" w:rsidP="00E92486">
            <w:pPr>
              <w:pStyle w:val="Paragraphedeliste"/>
              <w:numPr>
                <w:ilvl w:val="0"/>
                <w:numId w:val="14"/>
              </w:numPr>
              <w:rPr>
                <w:i/>
                <w:iCs/>
                <w:szCs w:val="18"/>
              </w:rPr>
            </w:pPr>
            <w:r w:rsidRPr="00E92486">
              <w:rPr>
                <w:i/>
                <w:iCs/>
                <w:szCs w:val="18"/>
              </w:rPr>
              <w:t>Welche Bedeutung hätte der Erhalt des Stipendiums für mich? Inwiefern würde es meine beruflichen Perspektiven und meine Perspektive als Teil der Schweizer Evaluations-Gemeinschaft verändern? Inwiefern habe ich einen Bedarf nach Unterstützung?</w:t>
            </w:r>
          </w:p>
        </w:tc>
      </w:tr>
    </w:tbl>
    <w:p w14:paraId="7F26BE26" w14:textId="77777777" w:rsidR="00972E84" w:rsidRPr="00F61765" w:rsidRDefault="00972E84" w:rsidP="004E474A">
      <w:pPr>
        <w:rPr>
          <w:sz w:val="22"/>
          <w:lang w:val="de-CH"/>
        </w:rPr>
      </w:pPr>
    </w:p>
    <w:sectPr w:rsidR="00972E84" w:rsidRPr="00F61765" w:rsidSect="009075EF">
      <w:headerReference w:type="default" r:id="rId9"/>
      <w:footerReference w:type="default" r:id="rId10"/>
      <w:headerReference w:type="first" r:id="rId11"/>
      <w:footerReference w:type="first" r:id="rId12"/>
      <w:pgSz w:w="11901" w:h="16840" w:code="9"/>
      <w:pgMar w:top="1560" w:right="986" w:bottom="1134" w:left="1588" w:header="0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493EF" w14:textId="77777777" w:rsidR="00643940" w:rsidRDefault="00643940">
      <w:pPr>
        <w:spacing w:after="0" w:line="240" w:lineRule="auto"/>
      </w:pPr>
      <w:r>
        <w:separator/>
      </w:r>
    </w:p>
    <w:p w14:paraId="7D9C3327" w14:textId="77777777" w:rsidR="00643940" w:rsidRDefault="00643940"/>
    <w:p w14:paraId="6C635EC5" w14:textId="77777777" w:rsidR="00643940" w:rsidRDefault="00643940" w:rsidP="005A21A4"/>
  </w:endnote>
  <w:endnote w:type="continuationSeparator" w:id="0">
    <w:p w14:paraId="5DF42248" w14:textId="77777777" w:rsidR="00643940" w:rsidRDefault="00643940">
      <w:pPr>
        <w:spacing w:after="0" w:line="240" w:lineRule="auto"/>
      </w:pPr>
      <w:r>
        <w:continuationSeparator/>
      </w:r>
    </w:p>
    <w:p w14:paraId="79D41897" w14:textId="77777777" w:rsidR="00643940" w:rsidRDefault="00643940"/>
    <w:p w14:paraId="58C06366" w14:textId="77777777" w:rsidR="00643940" w:rsidRDefault="00643940" w:rsidP="005A21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charset w:val="00"/>
    <w:family w:val="auto"/>
    <w:pitch w:val="variable"/>
    <w:sig w:usb0="03000000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27612" w14:textId="77777777" w:rsidR="009075EF" w:rsidRPr="00541493" w:rsidRDefault="009075EF" w:rsidP="009075EF">
    <w:pPr>
      <w:pStyle w:val="SEVALBullet"/>
      <w:tabs>
        <w:tab w:val="clear" w:pos="4876"/>
        <w:tab w:val="clear" w:pos="5018"/>
        <w:tab w:val="clear" w:pos="5046"/>
      </w:tabs>
      <w:spacing w:after="0" w:line="240" w:lineRule="atLeast"/>
      <w:rPr>
        <w:rFonts w:ascii="Arial" w:hAnsi="Arial" w:cs="Arial"/>
        <w:sz w:val="20"/>
        <w:lang w:val="fr-CH"/>
      </w:rPr>
    </w:pPr>
    <w:r w:rsidRPr="00541493">
      <w:rPr>
        <w:rFonts w:ascii="Arial" w:hAnsi="Arial" w:cs="Arial"/>
        <w:sz w:val="20"/>
        <w:lang w:val="fr-CH"/>
      </w:rPr>
      <w:t xml:space="preserve">.  .  .  .  .  .  .  .  .  .  .  .  .  .  .  .  .  .  .  .  .  .  .  .  .  .  .  .  .  .  .  .  .  .  .  .  .  .  .  .  .  .  .  .  .  .  .  . </w:t>
    </w:r>
    <w:r>
      <w:rPr>
        <w:rFonts w:ascii="Arial" w:hAnsi="Arial" w:cs="Arial"/>
        <w:sz w:val="20"/>
        <w:lang w:val="fr-CH"/>
      </w:rPr>
      <w:t xml:space="preserve"> .  .  .  .  .  </w:t>
    </w:r>
  </w:p>
  <w:p w14:paraId="2DC8545A" w14:textId="28313584" w:rsidR="00690301" w:rsidRPr="00C303DB" w:rsidRDefault="009075EF" w:rsidP="009075EF">
    <w:pPr>
      <w:pStyle w:val="SEVALFusszeile"/>
      <w:jc w:val="center"/>
    </w:pPr>
    <w:r w:rsidRPr="00A962C6">
      <w:rPr>
        <w:szCs w:val="16"/>
        <w:lang w:val="fr-CH"/>
      </w:rPr>
      <w:t xml:space="preserve">SEVAL, </w:t>
    </w:r>
    <w:r w:rsidRPr="002411B2">
      <w:rPr>
        <w:szCs w:val="16"/>
        <w:lang w:val="fr-CH"/>
      </w:rPr>
      <w:t>c/o Universit</w:t>
    </w:r>
    <w:r>
      <w:rPr>
        <w:szCs w:val="16"/>
        <w:lang w:val="fr-CH"/>
      </w:rPr>
      <w:t xml:space="preserve">é de Fribourg, </w:t>
    </w:r>
    <w:r w:rsidRPr="002411B2">
      <w:rPr>
        <w:szCs w:val="16"/>
        <w:lang w:val="fr-CH"/>
      </w:rPr>
      <w:t>Service Assurance Qualité</w:t>
    </w:r>
    <w:r>
      <w:rPr>
        <w:szCs w:val="16"/>
        <w:lang w:val="fr-CH"/>
      </w:rPr>
      <w:t xml:space="preserve">, Av. Beauregard 11, </w:t>
    </w:r>
    <w:r w:rsidRPr="002411B2">
      <w:rPr>
        <w:szCs w:val="16"/>
        <w:lang w:val="fr-CH"/>
      </w:rPr>
      <w:t>CH-1700 Fribourg</w:t>
    </w:r>
    <w:r w:rsidRPr="00A962C6">
      <w:rPr>
        <w:szCs w:val="16"/>
        <w:lang w:val="fr-CH"/>
      </w:rPr>
      <w:t>,</w:t>
    </w:r>
    <w:r w:rsidR="005E0B3A">
      <w:rPr>
        <w:szCs w:val="16"/>
        <w:lang w:val="fr-CH"/>
      </w:rPr>
      <w:br/>
    </w:r>
    <w:r w:rsidRPr="00A962C6">
      <w:rPr>
        <w:szCs w:val="16"/>
        <w:lang w:val="fr-CH"/>
      </w:rPr>
      <w:t xml:space="preserve"> </w:t>
    </w:r>
    <w:r w:rsidRPr="002411B2">
      <w:rPr>
        <w:szCs w:val="16"/>
        <w:lang w:val="fr-CH"/>
      </w:rPr>
      <w:t>secretariat@seval.ch, www.seval.ch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BB847" w14:textId="77777777" w:rsidR="00574F6B" w:rsidRPr="00541493" w:rsidRDefault="00574F6B" w:rsidP="00574F6B">
    <w:pPr>
      <w:pStyle w:val="SEVALBullet"/>
      <w:tabs>
        <w:tab w:val="clear" w:pos="4876"/>
        <w:tab w:val="clear" w:pos="5018"/>
        <w:tab w:val="clear" w:pos="5046"/>
      </w:tabs>
      <w:spacing w:after="0" w:line="240" w:lineRule="atLeast"/>
      <w:rPr>
        <w:rFonts w:ascii="Arial" w:hAnsi="Arial" w:cs="Arial"/>
        <w:sz w:val="20"/>
        <w:lang w:val="fr-CH"/>
      </w:rPr>
    </w:pPr>
    <w:r w:rsidRPr="00541493">
      <w:rPr>
        <w:rFonts w:ascii="Arial" w:hAnsi="Arial" w:cs="Arial"/>
        <w:sz w:val="20"/>
        <w:lang w:val="fr-CH"/>
      </w:rPr>
      <w:t xml:space="preserve">.  .  .  .  .  .  .  .  .  .  .  .  .  .  .  .  .  .  .  .  .  .  .  .  .  .  .  .  .  .  .  .  .  .  .  .  .  .  .  .  .  .  .  .  .  .  .  . </w:t>
    </w:r>
    <w:r>
      <w:rPr>
        <w:rFonts w:ascii="Arial" w:hAnsi="Arial" w:cs="Arial"/>
        <w:sz w:val="20"/>
        <w:lang w:val="fr-CH"/>
      </w:rPr>
      <w:t xml:space="preserve"> .  .  .  .  .  </w:t>
    </w:r>
  </w:p>
  <w:p w14:paraId="25C94034" w14:textId="132BFAFA" w:rsidR="00690301" w:rsidRPr="00A962C6" w:rsidRDefault="007F246B" w:rsidP="002411B2">
    <w:pPr>
      <w:pStyle w:val="SEVALFusszeile"/>
      <w:jc w:val="center"/>
      <w:rPr>
        <w:szCs w:val="16"/>
        <w:lang w:val="fr-CH"/>
      </w:rPr>
    </w:pPr>
    <w:r w:rsidRPr="00A962C6">
      <w:rPr>
        <w:szCs w:val="16"/>
        <w:lang w:val="fr-CH"/>
      </w:rPr>
      <w:t>SEVAL</w:t>
    </w:r>
    <w:r w:rsidR="005A21A4" w:rsidRPr="00A962C6">
      <w:rPr>
        <w:szCs w:val="16"/>
        <w:lang w:val="fr-CH"/>
      </w:rPr>
      <w:t xml:space="preserve">, </w:t>
    </w:r>
    <w:r w:rsidR="002411B2" w:rsidRPr="002411B2">
      <w:rPr>
        <w:szCs w:val="16"/>
        <w:lang w:val="fr-CH"/>
      </w:rPr>
      <w:t>c/o Universit</w:t>
    </w:r>
    <w:r w:rsidR="002411B2">
      <w:rPr>
        <w:szCs w:val="16"/>
        <w:lang w:val="fr-CH"/>
      </w:rPr>
      <w:t xml:space="preserve">é de Fribourg, </w:t>
    </w:r>
    <w:r w:rsidR="002411B2" w:rsidRPr="002411B2">
      <w:rPr>
        <w:szCs w:val="16"/>
        <w:lang w:val="fr-CH"/>
      </w:rPr>
      <w:t>Service Assurance Qualité</w:t>
    </w:r>
    <w:r w:rsidR="002411B2">
      <w:rPr>
        <w:szCs w:val="16"/>
        <w:lang w:val="fr-CH"/>
      </w:rPr>
      <w:t xml:space="preserve">, Av. Beauregard 11, </w:t>
    </w:r>
    <w:r w:rsidR="002411B2" w:rsidRPr="002411B2">
      <w:rPr>
        <w:szCs w:val="16"/>
        <w:lang w:val="fr-CH"/>
      </w:rPr>
      <w:t>CH-1700 Fribourg</w:t>
    </w:r>
    <w:r w:rsidR="002411B2" w:rsidRPr="00A962C6">
      <w:rPr>
        <w:szCs w:val="16"/>
        <w:lang w:val="fr-CH"/>
      </w:rPr>
      <w:t xml:space="preserve">, </w:t>
    </w:r>
    <w:r w:rsidR="005E0B3A">
      <w:rPr>
        <w:szCs w:val="16"/>
        <w:lang w:val="fr-CH"/>
      </w:rPr>
      <w:br/>
    </w:r>
    <w:r w:rsidR="002411B2" w:rsidRPr="002411B2">
      <w:rPr>
        <w:szCs w:val="16"/>
        <w:lang w:val="fr-CH"/>
      </w:rPr>
      <w:t>secretariat@seval.ch, www.seval.ch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E96611" w14:textId="77777777" w:rsidR="00643940" w:rsidRDefault="00643940">
      <w:pPr>
        <w:spacing w:after="0" w:line="240" w:lineRule="auto"/>
      </w:pPr>
      <w:r>
        <w:separator/>
      </w:r>
    </w:p>
    <w:p w14:paraId="31FD815A" w14:textId="77777777" w:rsidR="00643940" w:rsidRDefault="00643940"/>
    <w:p w14:paraId="6558381A" w14:textId="77777777" w:rsidR="00643940" w:rsidRDefault="00643940" w:rsidP="005A21A4"/>
  </w:footnote>
  <w:footnote w:type="continuationSeparator" w:id="0">
    <w:p w14:paraId="6D1F63C5" w14:textId="77777777" w:rsidR="00643940" w:rsidRDefault="00643940">
      <w:pPr>
        <w:spacing w:after="0" w:line="240" w:lineRule="auto"/>
      </w:pPr>
      <w:r>
        <w:continuationSeparator/>
      </w:r>
    </w:p>
    <w:p w14:paraId="684361A4" w14:textId="77777777" w:rsidR="00643940" w:rsidRDefault="00643940"/>
    <w:p w14:paraId="7C05D220" w14:textId="77777777" w:rsidR="00643940" w:rsidRDefault="00643940" w:rsidP="005A21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3816F" w14:textId="77777777" w:rsidR="00AB73C8" w:rsidRDefault="005A21A4" w:rsidP="00F45079">
    <w:pPr>
      <w:pStyle w:val="En-tte"/>
      <w:spacing w:before="840"/>
      <w:jc w:val="center"/>
    </w:pPr>
    <w:r>
      <w:t xml:space="preserve">- </w:t>
    </w:r>
    <w:r w:rsidRPr="00C303DB">
      <w:fldChar w:fldCharType="begin"/>
    </w:r>
    <w:r w:rsidRPr="00C303DB">
      <w:instrText xml:space="preserve"> PAGE </w:instrText>
    </w:r>
    <w:r w:rsidRPr="00C303DB">
      <w:fldChar w:fldCharType="separate"/>
    </w:r>
    <w:r w:rsidR="005562B5">
      <w:rPr>
        <w:noProof/>
      </w:rPr>
      <w:t>2</w:t>
    </w:r>
    <w:r w:rsidRPr="00C303DB">
      <w:fldChar w:fldCharType="end"/>
    </w:r>
    <w: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B142D" w14:textId="77777777" w:rsidR="00690301" w:rsidRPr="00541493" w:rsidRDefault="00BD65B4" w:rsidP="00B86100">
    <w:pPr>
      <w:pStyle w:val="En-tte"/>
      <w:spacing w:before="840"/>
      <w:ind w:left="-851"/>
      <w:rPr>
        <w:sz w:val="18"/>
        <w:szCs w:val="18"/>
        <w:lang w:val="de-CH" w:eastAsia="de-CH"/>
      </w:rPr>
    </w:pPr>
    <w:r w:rsidRPr="008E596A">
      <w:rPr>
        <w:rFonts w:cs="Arial"/>
        <w:b/>
        <w:noProof/>
        <w:sz w:val="24"/>
        <w:szCs w:val="24"/>
        <w:lang w:val="fr-CH" w:eastAsia="fr-CH"/>
      </w:rPr>
      <w:drawing>
        <wp:inline distT="0" distB="0" distL="0" distR="0" wp14:anchorId="5B46DDC6" wp14:editId="48B6CA6D">
          <wp:extent cx="2040255" cy="1075055"/>
          <wp:effectExtent l="0" t="0" r="0" b="0"/>
          <wp:docPr id="18" name="Image 18" descr="C:\Users\U80757~1\AppData\Local\Temp\$$_4E56\logo\seval_logo_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80757~1\AppData\Local\Temp\$$_4E56\logo\seval_logo_01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0255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1162E"/>
    <w:multiLevelType w:val="hybridMultilevel"/>
    <w:tmpl w:val="0DDCF954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F4596C"/>
    <w:multiLevelType w:val="hybridMultilevel"/>
    <w:tmpl w:val="B0F8AF88"/>
    <w:lvl w:ilvl="0" w:tplc="16366D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31786"/>
    <w:multiLevelType w:val="hybridMultilevel"/>
    <w:tmpl w:val="A92A4B34"/>
    <w:lvl w:ilvl="0" w:tplc="ED7EA998">
      <w:start w:val="26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F3D9A"/>
    <w:multiLevelType w:val="hybridMultilevel"/>
    <w:tmpl w:val="B1C2D192"/>
    <w:lvl w:ilvl="0" w:tplc="02A4B1D4">
      <w:numFmt w:val="bullet"/>
      <w:lvlText w:val="-"/>
      <w:lvlJc w:val="left"/>
      <w:pPr>
        <w:ind w:left="-349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4" w15:restartNumberingAfterBreak="0">
    <w:nsid w:val="293D33F7"/>
    <w:multiLevelType w:val="hybridMultilevel"/>
    <w:tmpl w:val="BB50A2E2"/>
    <w:lvl w:ilvl="0" w:tplc="02A4B1D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EC01C5A"/>
    <w:multiLevelType w:val="hybridMultilevel"/>
    <w:tmpl w:val="C6CC345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76057"/>
    <w:multiLevelType w:val="hybridMultilevel"/>
    <w:tmpl w:val="4AD8BD46"/>
    <w:lvl w:ilvl="0" w:tplc="16366D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D3F94"/>
    <w:multiLevelType w:val="hybridMultilevel"/>
    <w:tmpl w:val="98DA61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543B10"/>
    <w:multiLevelType w:val="hybridMultilevel"/>
    <w:tmpl w:val="75B2BEF4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1266"/>
    <w:multiLevelType w:val="hybridMultilevel"/>
    <w:tmpl w:val="336E8926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87C80"/>
    <w:multiLevelType w:val="hybridMultilevel"/>
    <w:tmpl w:val="03BEF050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A85B32"/>
    <w:multiLevelType w:val="hybridMultilevel"/>
    <w:tmpl w:val="82E4C3F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8A3BF9"/>
    <w:multiLevelType w:val="hybridMultilevel"/>
    <w:tmpl w:val="1B165B38"/>
    <w:lvl w:ilvl="0" w:tplc="16366D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D224F"/>
    <w:multiLevelType w:val="hybridMultilevel"/>
    <w:tmpl w:val="E9F28508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8"/>
  </w:num>
  <w:num w:numId="4">
    <w:abstractNumId w:val="9"/>
  </w:num>
  <w:num w:numId="5">
    <w:abstractNumId w:val="10"/>
  </w:num>
  <w:num w:numId="6">
    <w:abstractNumId w:val="1"/>
  </w:num>
  <w:num w:numId="7">
    <w:abstractNumId w:val="6"/>
  </w:num>
  <w:num w:numId="8">
    <w:abstractNumId w:val="12"/>
  </w:num>
  <w:num w:numId="9">
    <w:abstractNumId w:val="11"/>
  </w:num>
  <w:num w:numId="10">
    <w:abstractNumId w:val="5"/>
  </w:num>
  <w:num w:numId="11">
    <w:abstractNumId w:val="7"/>
  </w:num>
  <w:num w:numId="12">
    <w:abstractNumId w:val="5"/>
  </w:num>
  <w:num w:numId="13">
    <w:abstractNumId w:val="3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680"/>
  <w:autoHyphenation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3DB"/>
    <w:rsid w:val="000C4AB7"/>
    <w:rsid w:val="000D5F83"/>
    <w:rsid w:val="000F3A14"/>
    <w:rsid w:val="00113C60"/>
    <w:rsid w:val="001C0E71"/>
    <w:rsid w:val="0020670A"/>
    <w:rsid w:val="002411B2"/>
    <w:rsid w:val="0026538B"/>
    <w:rsid w:val="00293718"/>
    <w:rsid w:val="002A79D2"/>
    <w:rsid w:val="002F1239"/>
    <w:rsid w:val="0032571E"/>
    <w:rsid w:val="003A5AFF"/>
    <w:rsid w:val="003E34DF"/>
    <w:rsid w:val="004E2631"/>
    <w:rsid w:val="004E474A"/>
    <w:rsid w:val="004E755C"/>
    <w:rsid w:val="00541493"/>
    <w:rsid w:val="005562B5"/>
    <w:rsid w:val="00574F6B"/>
    <w:rsid w:val="00596610"/>
    <w:rsid w:val="005A21A4"/>
    <w:rsid w:val="005E0B3A"/>
    <w:rsid w:val="00643940"/>
    <w:rsid w:val="006D3143"/>
    <w:rsid w:val="006F4906"/>
    <w:rsid w:val="00791B53"/>
    <w:rsid w:val="007958D2"/>
    <w:rsid w:val="007F246B"/>
    <w:rsid w:val="0082502B"/>
    <w:rsid w:val="00831E70"/>
    <w:rsid w:val="00835200"/>
    <w:rsid w:val="008655C1"/>
    <w:rsid w:val="00873756"/>
    <w:rsid w:val="008A29D4"/>
    <w:rsid w:val="008D2B5D"/>
    <w:rsid w:val="008F1C8D"/>
    <w:rsid w:val="009075EF"/>
    <w:rsid w:val="00934F1B"/>
    <w:rsid w:val="00972E84"/>
    <w:rsid w:val="009D1B61"/>
    <w:rsid w:val="00A6741E"/>
    <w:rsid w:val="00A962C6"/>
    <w:rsid w:val="00AB73C8"/>
    <w:rsid w:val="00AE717E"/>
    <w:rsid w:val="00B45386"/>
    <w:rsid w:val="00B545ED"/>
    <w:rsid w:val="00B55B4D"/>
    <w:rsid w:val="00B86100"/>
    <w:rsid w:val="00BD36D1"/>
    <w:rsid w:val="00BD56FA"/>
    <w:rsid w:val="00BD65B4"/>
    <w:rsid w:val="00C20D3B"/>
    <w:rsid w:val="00C303DB"/>
    <w:rsid w:val="00C86167"/>
    <w:rsid w:val="00CA08FA"/>
    <w:rsid w:val="00CA637D"/>
    <w:rsid w:val="00D36039"/>
    <w:rsid w:val="00D7663B"/>
    <w:rsid w:val="00DA7B2D"/>
    <w:rsid w:val="00E02BC6"/>
    <w:rsid w:val="00E22F94"/>
    <w:rsid w:val="00E54B39"/>
    <w:rsid w:val="00E722D0"/>
    <w:rsid w:val="00E92486"/>
    <w:rsid w:val="00F37C08"/>
    <w:rsid w:val="00F41010"/>
    <w:rsid w:val="00F45079"/>
    <w:rsid w:val="00F61765"/>
    <w:rsid w:val="00F87C3A"/>
    <w:rsid w:val="00FF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oNotEmbedSmartTags/>
  <w:decimalSymbol w:val="."/>
  <w:listSeparator w:val=";"/>
  <w14:docId w14:val="08334010"/>
  <w15:docId w15:val="{F4EBD064-6AE6-4687-B5D5-76CDAD2B1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3718"/>
    <w:pPr>
      <w:tabs>
        <w:tab w:val="left" w:pos="5273"/>
        <w:tab w:val="left" w:pos="5443"/>
      </w:tabs>
      <w:overflowPunct w:val="0"/>
      <w:autoSpaceDE w:val="0"/>
      <w:autoSpaceDN w:val="0"/>
      <w:adjustRightInd w:val="0"/>
      <w:spacing w:after="120" w:line="240" w:lineRule="atLeast"/>
      <w:textAlignment w:val="baseline"/>
    </w:pPr>
    <w:rPr>
      <w:rFonts w:ascii="Arial" w:hAnsi="Arial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BD56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qFormat/>
    <w:rsid w:val="00A42011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re3">
    <w:name w:val="heading 3"/>
    <w:basedOn w:val="Normal"/>
    <w:next w:val="Normal"/>
    <w:qFormat/>
    <w:rsid w:val="00A42011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B0A41"/>
    <w:pPr>
      <w:tabs>
        <w:tab w:val="clear" w:pos="5273"/>
        <w:tab w:val="clear" w:pos="5443"/>
        <w:tab w:val="center" w:pos="4536"/>
        <w:tab w:val="right" w:pos="9072"/>
      </w:tabs>
    </w:pPr>
  </w:style>
  <w:style w:type="paragraph" w:customStyle="1" w:styleId="SEVALAbsender">
    <w:name w:val="SEVAL_Absender"/>
    <w:basedOn w:val="Normal"/>
    <w:link w:val="SEVALAbsenderCar"/>
    <w:rsid w:val="00FD311A"/>
    <w:pPr>
      <w:tabs>
        <w:tab w:val="clear" w:pos="5273"/>
        <w:tab w:val="clear" w:pos="5443"/>
        <w:tab w:val="left" w:pos="4876"/>
        <w:tab w:val="left" w:pos="5018"/>
      </w:tabs>
      <w:spacing w:line="160" w:lineRule="exact"/>
    </w:pPr>
  </w:style>
  <w:style w:type="paragraph" w:customStyle="1" w:styleId="SEVALAdresse">
    <w:name w:val="SEVAL_Adresse"/>
    <w:basedOn w:val="SEVALAbsender"/>
    <w:link w:val="SEVALAdresseCar"/>
    <w:rsid w:val="00FD311A"/>
    <w:pPr>
      <w:tabs>
        <w:tab w:val="left" w:pos="5046"/>
      </w:tabs>
      <w:spacing w:line="240" w:lineRule="exact"/>
    </w:pPr>
    <w:rPr>
      <w:sz w:val="18"/>
    </w:rPr>
  </w:style>
  <w:style w:type="paragraph" w:customStyle="1" w:styleId="SEVALZeilenschaltung">
    <w:name w:val="SEVAL_Zeilenschaltung"/>
    <w:basedOn w:val="SEVALAdresse"/>
    <w:rsid w:val="00D32E44"/>
  </w:style>
  <w:style w:type="paragraph" w:customStyle="1" w:styleId="SEVALTitel">
    <w:name w:val="SEVAL_Titel"/>
    <w:basedOn w:val="SEVALZeilenschaltung"/>
    <w:rsid w:val="00FD311A"/>
    <w:rPr>
      <w:rFonts w:ascii="Arial Bold" w:hAnsi="Arial Bold"/>
    </w:rPr>
  </w:style>
  <w:style w:type="paragraph" w:customStyle="1" w:styleId="SEVALBullet">
    <w:name w:val="SEVAL_Bullet"/>
    <w:basedOn w:val="SEVALAdresse"/>
    <w:rsid w:val="00D32E44"/>
    <w:rPr>
      <w:rFonts w:ascii="Arial Bold" w:hAnsi="Arial Bold"/>
    </w:rPr>
  </w:style>
  <w:style w:type="paragraph" w:styleId="Pieddepage">
    <w:name w:val="footer"/>
    <w:basedOn w:val="Normal"/>
    <w:semiHidden/>
    <w:rsid w:val="008B0A41"/>
    <w:pPr>
      <w:tabs>
        <w:tab w:val="clear" w:pos="5273"/>
        <w:tab w:val="clear" w:pos="5443"/>
        <w:tab w:val="center" w:pos="4536"/>
        <w:tab w:val="right" w:pos="9072"/>
      </w:tabs>
    </w:pPr>
  </w:style>
  <w:style w:type="paragraph" w:customStyle="1" w:styleId="Destinat">
    <w:name w:val="Destinat"/>
    <w:basedOn w:val="SEVALAdresse"/>
    <w:link w:val="DestinatCar"/>
    <w:rsid w:val="00835200"/>
    <w:pPr>
      <w:tabs>
        <w:tab w:val="clear" w:pos="4876"/>
        <w:tab w:val="clear" w:pos="5018"/>
        <w:tab w:val="clear" w:pos="5046"/>
      </w:tabs>
      <w:spacing w:line="240" w:lineRule="atLeast"/>
      <w:ind w:left="5245"/>
    </w:pPr>
    <w:rPr>
      <w:sz w:val="20"/>
    </w:rPr>
  </w:style>
  <w:style w:type="paragraph" w:customStyle="1" w:styleId="SEVALFusszeile">
    <w:name w:val="SEVAL_Fusszeile"/>
    <w:basedOn w:val="SEVALBullet"/>
    <w:rsid w:val="00FD311A"/>
    <w:rPr>
      <w:rFonts w:ascii="Arial" w:hAnsi="Arial"/>
      <w:sz w:val="16"/>
    </w:rPr>
  </w:style>
  <w:style w:type="paragraph" w:customStyle="1" w:styleId="SEVALText">
    <w:name w:val="SEVAL_Text"/>
    <w:basedOn w:val="SEVALZeilenschaltung"/>
    <w:rsid w:val="00D32E44"/>
  </w:style>
  <w:style w:type="paragraph" w:customStyle="1" w:styleId="SEVALZeilenschaltungvorText">
    <w:name w:val="SEVAL_Zeilenschaltung_vorText"/>
    <w:basedOn w:val="SEVALZeilenschaltung"/>
    <w:rsid w:val="00FD311A"/>
    <w:pPr>
      <w:spacing w:line="200" w:lineRule="exact"/>
    </w:pPr>
  </w:style>
  <w:style w:type="character" w:customStyle="1" w:styleId="SEVALAbsenderCar">
    <w:name w:val="SEVAL_Absender Car"/>
    <w:basedOn w:val="Policepardfaut"/>
    <w:link w:val="SEVALAbsender"/>
    <w:rsid w:val="00835200"/>
    <w:rPr>
      <w:rFonts w:ascii="Arial" w:hAnsi="Arial"/>
      <w:sz w:val="16"/>
      <w:lang w:val="de-DE" w:eastAsia="de-DE"/>
    </w:rPr>
  </w:style>
  <w:style w:type="character" w:customStyle="1" w:styleId="SEVALAdresseCar">
    <w:name w:val="SEVAL_Adresse Car"/>
    <w:basedOn w:val="SEVALAbsenderCar"/>
    <w:link w:val="SEVALAdresse"/>
    <w:rsid w:val="00835200"/>
    <w:rPr>
      <w:rFonts w:ascii="Arial" w:hAnsi="Arial"/>
      <w:sz w:val="18"/>
      <w:lang w:val="de-DE" w:eastAsia="de-DE"/>
    </w:rPr>
  </w:style>
  <w:style w:type="character" w:customStyle="1" w:styleId="DestinatCar">
    <w:name w:val="Destinat Car"/>
    <w:basedOn w:val="SEVALAdresseCar"/>
    <w:link w:val="Destinat"/>
    <w:rsid w:val="00835200"/>
    <w:rPr>
      <w:rFonts w:ascii="Arial" w:hAnsi="Arial"/>
      <w:sz w:val="18"/>
      <w:lang w:val="de-DE" w:eastAsia="de-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6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663B"/>
    <w:rPr>
      <w:rFonts w:ascii="Segoe UI" w:hAnsi="Segoe UI" w:cs="Segoe UI"/>
      <w:sz w:val="18"/>
      <w:szCs w:val="18"/>
      <w:lang w:val="de-DE" w:eastAsia="de-DE"/>
    </w:rPr>
  </w:style>
  <w:style w:type="paragraph" w:styleId="Paragraphedeliste">
    <w:name w:val="List Paragraph"/>
    <w:basedOn w:val="Normal"/>
    <w:uiPriority w:val="34"/>
    <w:qFormat/>
    <w:rsid w:val="00BD56FA"/>
    <w:pPr>
      <w:tabs>
        <w:tab w:val="clear" w:pos="5273"/>
        <w:tab w:val="clear" w:pos="5443"/>
      </w:tabs>
      <w:overflowPunct/>
      <w:autoSpaceDE/>
      <w:autoSpaceDN/>
      <w:adjustRightInd/>
      <w:spacing w:after="160" w:line="25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BD56F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 w:eastAsia="de-DE"/>
    </w:rPr>
  </w:style>
  <w:style w:type="character" w:styleId="Lienhypertexte">
    <w:name w:val="Hyperlink"/>
    <w:basedOn w:val="Policepardfaut"/>
    <w:uiPriority w:val="99"/>
    <w:unhideWhenUsed/>
    <w:rsid w:val="002411B2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72E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7958D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958D2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7958D2"/>
    <w:rPr>
      <w:rFonts w:ascii="Arial" w:hAnsi="Arial"/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958D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958D2"/>
    <w:rPr>
      <w:rFonts w:ascii="Arial" w:hAnsi="Arial"/>
      <w:b/>
      <w:bCs/>
      <w:lang w:val="de-DE" w:eastAsia="de-DE"/>
    </w:rPr>
  </w:style>
  <w:style w:type="character" w:styleId="Mentionnonrsolue">
    <w:name w:val="Unresolved Mention"/>
    <w:basedOn w:val="Policepardfaut"/>
    <w:uiPriority w:val="99"/>
    <w:semiHidden/>
    <w:unhideWhenUsed/>
    <w:rsid w:val="00E22F94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0C4AB7"/>
    <w:rPr>
      <w:rFonts w:ascii="Arial" w:hAnsi="Arial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4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eval.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em\AppData\Local\Microsoft\Windows\Temporary%20Internet%20Files\Content.Outlook\AKG6ZM61\Brief_mLogo_SEVAL_ES_o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4958A-43FA-4EB8-8A5F-9F4DA37E5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Brief_mLogo_SEVAL_ES_oS</Template>
  <TotalTime>0</TotalTime>
  <Pages>2</Pages>
  <Words>179</Words>
  <Characters>1380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Prix SEVAL</vt:lpstr>
      <vt:lpstr>Prix SEVAL</vt:lpstr>
    </vt:vector>
  </TitlesOfParts>
  <Company>Eidg. Finanzkontrolle</Company>
  <LinksUpToDate>false</LinksUpToDate>
  <CharactersWithSpaces>1556</CharactersWithSpaces>
  <SharedDoc>false</SharedDoc>
  <HyperlinkBase/>
  <HLinks>
    <vt:vector size="6" baseType="variant">
      <vt:variant>
        <vt:i4>65604</vt:i4>
      </vt:variant>
      <vt:variant>
        <vt:i4>-1</vt:i4>
      </vt:variant>
      <vt:variant>
        <vt:i4>2049</vt:i4>
      </vt:variant>
      <vt:variant>
        <vt:i4>1</vt:i4>
      </vt:variant>
      <vt:variant>
        <vt:lpwstr>seval_logo_01_jpg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Prix SEVAL</dc:title>
  <dc:creator>Marion Baud-Lavigne</dc:creator>
  <cp:lastModifiedBy>ZADORY Patrick Olivier</cp:lastModifiedBy>
  <cp:revision>4</cp:revision>
  <cp:lastPrinted>2016-05-17T09:02:00Z</cp:lastPrinted>
  <dcterms:created xsi:type="dcterms:W3CDTF">2023-09-13T06:53:00Z</dcterms:created>
  <dcterms:modified xsi:type="dcterms:W3CDTF">2023-09-13T07:03:00Z</dcterms:modified>
</cp:coreProperties>
</file>